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363"/>
        <w:gridCol w:w="6520"/>
      </w:tblGrid>
      <w:tr w:rsidR="00675437" w14:paraId="74CB941D" w14:textId="77777777" w:rsidTr="00BA1404">
        <w:trPr>
          <w:trHeight w:val="283"/>
        </w:trPr>
        <w:tc>
          <w:tcPr>
            <w:tcW w:w="7883" w:type="dxa"/>
            <w:gridSpan w:val="2"/>
            <w:shd w:val="clear" w:color="auto" w:fill="000000"/>
          </w:tcPr>
          <w:p w14:paraId="3F568225" w14:textId="77777777" w:rsidR="00675437" w:rsidRDefault="00675437" w:rsidP="00675437">
            <w:pPr>
              <w:pStyle w:val="TableContents"/>
              <w:snapToGrid w:val="0"/>
              <w:textAlignment w:val="center"/>
              <w:rPr>
                <w:rFonts w:asciiTheme="minorHAnsi" w:hAnsiTheme="minorHAnsi" w:cstheme="minorHAnsi"/>
                <w:b/>
                <w:bCs/>
                <w:color w:val="FFFFFF"/>
              </w:rPr>
            </w:pPr>
            <w:r w:rsidRPr="00D641D2">
              <w:rPr>
                <w:rFonts w:asciiTheme="minorHAnsi" w:hAnsiTheme="minorHAnsi" w:cstheme="minorHAnsi"/>
                <w:b/>
                <w:bCs/>
                <w:color w:val="FFFFFF"/>
              </w:rPr>
              <w:t>What’s on this week</w:t>
            </w:r>
          </w:p>
        </w:tc>
      </w:tr>
      <w:tr w:rsidR="00352954" w:rsidRPr="00995BD3" w14:paraId="27B9C598" w14:textId="77777777" w:rsidTr="00BA1404">
        <w:trPr>
          <w:trHeight w:val="878"/>
        </w:trPr>
        <w:tc>
          <w:tcPr>
            <w:tcW w:w="1363" w:type="dxa"/>
            <w:tcBorders>
              <w:top w:val="single" w:sz="2" w:space="0" w:color="000000"/>
              <w:left w:val="single" w:sz="2" w:space="0" w:color="000000"/>
              <w:bottom w:val="single" w:sz="2" w:space="0" w:color="000000"/>
              <w:right w:val="single" w:sz="4" w:space="0" w:color="auto"/>
            </w:tcBorders>
          </w:tcPr>
          <w:p w14:paraId="1387CD5D" w14:textId="77777777" w:rsidR="00352954" w:rsidRDefault="00352954" w:rsidP="00352954">
            <w:pPr>
              <w:pStyle w:val="TableContents"/>
              <w:snapToGrid w:val="0"/>
              <w:jc w:val="left"/>
              <w:rPr>
                <w:rFonts w:ascii="Calibri" w:hAnsi="Calibri"/>
                <w:b/>
                <w:bCs/>
              </w:rPr>
            </w:pPr>
            <w:r>
              <w:rPr>
                <w:rFonts w:ascii="Calibri" w:hAnsi="Calibri"/>
                <w:b/>
                <w:bCs/>
              </w:rPr>
              <w:t>Mon 19</w:t>
            </w:r>
            <w:r w:rsidRPr="00C32B6C">
              <w:rPr>
                <w:rFonts w:ascii="Calibri" w:hAnsi="Calibri"/>
                <w:b/>
                <w:bCs/>
                <w:vertAlign w:val="superscript"/>
              </w:rPr>
              <w:t>th</w:t>
            </w:r>
            <w:r>
              <w:rPr>
                <w:rFonts w:ascii="Calibri" w:hAnsi="Calibri"/>
                <w:b/>
                <w:bCs/>
              </w:rPr>
              <w:t xml:space="preserve"> Oct</w:t>
            </w:r>
          </w:p>
          <w:p w14:paraId="5BDE343D" w14:textId="77777777" w:rsidR="00352954" w:rsidRDefault="00352954" w:rsidP="00352954">
            <w:pPr>
              <w:pStyle w:val="TableContents"/>
              <w:snapToGrid w:val="0"/>
              <w:jc w:val="left"/>
              <w:rPr>
                <w:rFonts w:ascii="Calibri" w:hAnsi="Calibri"/>
                <w:b/>
                <w:bCs/>
              </w:rPr>
            </w:pPr>
          </w:p>
          <w:p w14:paraId="7686DEA0" w14:textId="77777777" w:rsidR="00352954" w:rsidRDefault="00352954" w:rsidP="00352954">
            <w:pPr>
              <w:pStyle w:val="TableContents"/>
              <w:snapToGrid w:val="0"/>
              <w:jc w:val="left"/>
              <w:rPr>
                <w:rFonts w:ascii="Calibri" w:hAnsi="Calibri"/>
                <w:b/>
                <w:bCs/>
              </w:rPr>
            </w:pPr>
            <w:r>
              <w:rPr>
                <w:rFonts w:ascii="Calibri" w:hAnsi="Calibri"/>
                <w:b/>
                <w:bCs/>
              </w:rPr>
              <w:t>Tue 20</w:t>
            </w:r>
            <w:r w:rsidRPr="00092124">
              <w:rPr>
                <w:rFonts w:ascii="Calibri" w:hAnsi="Calibri"/>
                <w:b/>
                <w:bCs/>
                <w:vertAlign w:val="superscript"/>
              </w:rPr>
              <w:t>th</w:t>
            </w:r>
            <w:r>
              <w:rPr>
                <w:rFonts w:ascii="Calibri" w:hAnsi="Calibri"/>
                <w:b/>
                <w:bCs/>
              </w:rPr>
              <w:t xml:space="preserve"> Oct</w:t>
            </w:r>
          </w:p>
          <w:p w14:paraId="2F17917E" w14:textId="77777777" w:rsidR="00352954" w:rsidRDefault="00352954" w:rsidP="00352954">
            <w:pPr>
              <w:pStyle w:val="TableContents"/>
              <w:snapToGrid w:val="0"/>
              <w:jc w:val="left"/>
              <w:rPr>
                <w:rFonts w:ascii="Calibri" w:hAnsi="Calibri"/>
                <w:b/>
                <w:bCs/>
              </w:rPr>
            </w:pPr>
          </w:p>
          <w:p w14:paraId="363561DF" w14:textId="77777777" w:rsidR="00352954" w:rsidRDefault="00352954" w:rsidP="00352954">
            <w:pPr>
              <w:pStyle w:val="TableContents"/>
              <w:snapToGrid w:val="0"/>
              <w:jc w:val="left"/>
              <w:rPr>
                <w:rFonts w:ascii="Calibri" w:hAnsi="Calibri"/>
                <w:b/>
                <w:bCs/>
              </w:rPr>
            </w:pPr>
          </w:p>
          <w:p w14:paraId="38F86C59" w14:textId="77777777" w:rsidR="00352954" w:rsidRDefault="00352954" w:rsidP="00352954">
            <w:pPr>
              <w:pStyle w:val="TableContents"/>
              <w:snapToGrid w:val="0"/>
              <w:jc w:val="left"/>
              <w:rPr>
                <w:rFonts w:ascii="Calibri" w:hAnsi="Calibri"/>
                <w:b/>
                <w:bCs/>
              </w:rPr>
            </w:pPr>
            <w:r>
              <w:rPr>
                <w:rFonts w:ascii="Calibri" w:hAnsi="Calibri"/>
                <w:b/>
                <w:bCs/>
              </w:rPr>
              <w:t>Wed 21</w:t>
            </w:r>
            <w:r w:rsidRPr="00C32B6C">
              <w:rPr>
                <w:rFonts w:ascii="Calibri" w:hAnsi="Calibri"/>
                <w:b/>
                <w:bCs/>
                <w:vertAlign w:val="superscript"/>
              </w:rPr>
              <w:t>st</w:t>
            </w:r>
            <w:r>
              <w:rPr>
                <w:rFonts w:ascii="Calibri" w:hAnsi="Calibri"/>
                <w:b/>
                <w:bCs/>
              </w:rPr>
              <w:t xml:space="preserve"> Oct</w:t>
            </w:r>
          </w:p>
          <w:p w14:paraId="2D615EFC" w14:textId="77777777" w:rsidR="00352954" w:rsidRDefault="00352954" w:rsidP="00352954">
            <w:pPr>
              <w:pStyle w:val="TableContents"/>
              <w:snapToGrid w:val="0"/>
              <w:jc w:val="left"/>
              <w:rPr>
                <w:rFonts w:ascii="Calibri" w:hAnsi="Calibri"/>
                <w:b/>
                <w:bCs/>
              </w:rPr>
            </w:pPr>
          </w:p>
          <w:p w14:paraId="0B85BC6C" w14:textId="77777777" w:rsidR="00352954" w:rsidRDefault="00352954" w:rsidP="00352954">
            <w:pPr>
              <w:pStyle w:val="TableContents"/>
              <w:snapToGrid w:val="0"/>
              <w:jc w:val="left"/>
              <w:rPr>
                <w:rFonts w:ascii="Calibri" w:hAnsi="Calibri"/>
                <w:b/>
                <w:bCs/>
              </w:rPr>
            </w:pPr>
          </w:p>
          <w:p w14:paraId="249A2AAA" w14:textId="77777777" w:rsidR="00352954" w:rsidRDefault="00352954" w:rsidP="00352954">
            <w:pPr>
              <w:pStyle w:val="TableContents"/>
              <w:snapToGrid w:val="0"/>
              <w:jc w:val="left"/>
              <w:rPr>
                <w:rFonts w:ascii="Calibri" w:hAnsi="Calibri"/>
                <w:b/>
                <w:bCs/>
              </w:rPr>
            </w:pPr>
            <w:proofErr w:type="spellStart"/>
            <w:r>
              <w:rPr>
                <w:rFonts w:ascii="Calibri" w:hAnsi="Calibri"/>
                <w:b/>
                <w:bCs/>
              </w:rPr>
              <w:t>Thur</w:t>
            </w:r>
            <w:proofErr w:type="spellEnd"/>
            <w:r>
              <w:rPr>
                <w:rFonts w:ascii="Calibri" w:hAnsi="Calibri"/>
                <w:b/>
                <w:bCs/>
              </w:rPr>
              <w:t xml:space="preserve"> 22</w:t>
            </w:r>
            <w:r w:rsidRPr="00C32B6C">
              <w:rPr>
                <w:rFonts w:ascii="Calibri" w:hAnsi="Calibri"/>
                <w:b/>
                <w:bCs/>
                <w:vertAlign w:val="superscript"/>
              </w:rPr>
              <w:t>nd</w:t>
            </w:r>
            <w:r>
              <w:rPr>
                <w:rFonts w:ascii="Calibri" w:hAnsi="Calibri"/>
                <w:b/>
                <w:bCs/>
              </w:rPr>
              <w:t xml:space="preserve"> Oct</w:t>
            </w:r>
          </w:p>
          <w:p w14:paraId="496394C6" w14:textId="77777777" w:rsidR="00352954" w:rsidRDefault="00352954" w:rsidP="00352954">
            <w:pPr>
              <w:pStyle w:val="TableContents"/>
              <w:snapToGrid w:val="0"/>
              <w:jc w:val="left"/>
              <w:rPr>
                <w:rFonts w:ascii="Calibri" w:hAnsi="Calibri"/>
                <w:b/>
                <w:bCs/>
              </w:rPr>
            </w:pPr>
          </w:p>
          <w:p w14:paraId="0C4F41AE" w14:textId="77777777" w:rsidR="00352954" w:rsidRDefault="00352954" w:rsidP="00352954">
            <w:pPr>
              <w:pStyle w:val="TableContents"/>
              <w:snapToGrid w:val="0"/>
              <w:jc w:val="left"/>
              <w:rPr>
                <w:rFonts w:ascii="Calibri" w:hAnsi="Calibri"/>
                <w:b/>
                <w:bCs/>
              </w:rPr>
            </w:pPr>
            <w:r>
              <w:rPr>
                <w:rFonts w:ascii="Calibri" w:hAnsi="Calibri"/>
                <w:b/>
                <w:bCs/>
              </w:rPr>
              <w:t>Fri 23</w:t>
            </w:r>
            <w:r w:rsidRPr="00C32B6C">
              <w:rPr>
                <w:rFonts w:ascii="Calibri" w:hAnsi="Calibri"/>
                <w:b/>
                <w:bCs/>
                <w:vertAlign w:val="superscript"/>
              </w:rPr>
              <w:t>rd</w:t>
            </w:r>
            <w:r>
              <w:rPr>
                <w:rFonts w:ascii="Calibri" w:hAnsi="Calibri"/>
                <w:b/>
                <w:bCs/>
              </w:rPr>
              <w:t xml:space="preserve"> Oct</w:t>
            </w:r>
          </w:p>
          <w:p w14:paraId="57976A34" w14:textId="77777777" w:rsidR="00352954" w:rsidRDefault="00352954" w:rsidP="00352954">
            <w:pPr>
              <w:pStyle w:val="TableContents"/>
              <w:snapToGrid w:val="0"/>
              <w:jc w:val="left"/>
              <w:rPr>
                <w:rFonts w:ascii="Calibri" w:hAnsi="Calibri"/>
                <w:b/>
                <w:bCs/>
              </w:rPr>
            </w:pPr>
          </w:p>
          <w:p w14:paraId="66D23D5B" w14:textId="77777777" w:rsidR="00352954" w:rsidRDefault="00352954" w:rsidP="00352954">
            <w:pPr>
              <w:pStyle w:val="TableContents"/>
              <w:snapToGrid w:val="0"/>
              <w:jc w:val="left"/>
              <w:rPr>
                <w:rFonts w:ascii="Calibri" w:hAnsi="Calibri"/>
                <w:b/>
                <w:bCs/>
              </w:rPr>
            </w:pPr>
            <w:r>
              <w:rPr>
                <w:rFonts w:ascii="Calibri" w:hAnsi="Calibri"/>
                <w:b/>
                <w:bCs/>
              </w:rPr>
              <w:t>Sat 24</w:t>
            </w:r>
            <w:r w:rsidRPr="00C32B6C">
              <w:rPr>
                <w:rFonts w:ascii="Calibri" w:hAnsi="Calibri"/>
                <w:b/>
                <w:bCs/>
                <w:vertAlign w:val="superscript"/>
              </w:rPr>
              <w:t>th</w:t>
            </w:r>
            <w:r>
              <w:rPr>
                <w:rFonts w:ascii="Calibri" w:hAnsi="Calibri"/>
                <w:b/>
                <w:bCs/>
              </w:rPr>
              <w:t xml:space="preserve"> Oct</w:t>
            </w:r>
          </w:p>
          <w:p w14:paraId="2A88BE8D" w14:textId="77777777" w:rsidR="00352954" w:rsidRDefault="00352954" w:rsidP="00352954">
            <w:pPr>
              <w:pStyle w:val="TableContents"/>
              <w:snapToGrid w:val="0"/>
              <w:jc w:val="left"/>
              <w:rPr>
                <w:rFonts w:ascii="Calibri" w:hAnsi="Calibri"/>
                <w:b/>
                <w:bCs/>
              </w:rPr>
            </w:pPr>
          </w:p>
          <w:p w14:paraId="2D97B24E" w14:textId="5B02EFAD" w:rsidR="00352954" w:rsidRPr="00B1742D" w:rsidRDefault="00352954" w:rsidP="00352954">
            <w:pPr>
              <w:pStyle w:val="TableContents"/>
              <w:snapToGrid w:val="0"/>
              <w:jc w:val="left"/>
              <w:rPr>
                <w:rFonts w:ascii="Calibri" w:hAnsi="Calibri"/>
                <w:b/>
                <w:bCs/>
                <w:sz w:val="20"/>
                <w:szCs w:val="20"/>
              </w:rPr>
            </w:pPr>
            <w:r>
              <w:rPr>
                <w:rFonts w:ascii="Calibri" w:hAnsi="Calibri"/>
                <w:b/>
                <w:bCs/>
              </w:rPr>
              <w:t>Sun 25</w:t>
            </w:r>
            <w:r w:rsidRPr="00C32B6C">
              <w:rPr>
                <w:rFonts w:ascii="Calibri" w:hAnsi="Calibri"/>
                <w:b/>
                <w:bCs/>
                <w:vertAlign w:val="superscript"/>
              </w:rPr>
              <w:t>th</w:t>
            </w:r>
            <w:r>
              <w:rPr>
                <w:rFonts w:ascii="Calibri" w:hAnsi="Calibri"/>
                <w:b/>
                <w:bCs/>
              </w:rPr>
              <w:t xml:space="preserve"> Oct</w:t>
            </w:r>
            <w:r w:rsidRPr="00185877">
              <w:rPr>
                <w:rFonts w:ascii="Calibri" w:hAnsi="Calibri"/>
                <w:b/>
                <w:bCs/>
              </w:rPr>
              <w:t xml:space="preserve">      </w:t>
            </w:r>
            <w:r>
              <w:rPr>
                <w:rFonts w:ascii="Calibri" w:hAnsi="Calibri"/>
                <w:b/>
                <w:bCs/>
              </w:rPr>
              <w:t xml:space="preserve">             </w:t>
            </w:r>
          </w:p>
        </w:tc>
        <w:tc>
          <w:tcPr>
            <w:tcW w:w="6520" w:type="dxa"/>
            <w:tcBorders>
              <w:top w:val="single" w:sz="2" w:space="0" w:color="000000"/>
              <w:left w:val="single" w:sz="4" w:space="0" w:color="auto"/>
              <w:bottom w:val="single" w:sz="2" w:space="0" w:color="000000"/>
              <w:right w:val="single" w:sz="2" w:space="0" w:color="000000"/>
            </w:tcBorders>
          </w:tcPr>
          <w:p w14:paraId="2E193BCE" w14:textId="77777777" w:rsidR="00352954" w:rsidRDefault="00352954" w:rsidP="00352954">
            <w:pPr>
              <w:pStyle w:val="TableContents"/>
              <w:snapToGrid w:val="0"/>
              <w:jc w:val="left"/>
              <w:rPr>
                <w:rFonts w:ascii="Calibri" w:hAnsi="Calibri"/>
                <w:b/>
                <w:bCs/>
              </w:rPr>
            </w:pPr>
            <w:r w:rsidRPr="00C32B6C">
              <w:rPr>
                <w:rFonts w:ascii="Calibri" w:hAnsi="Calibri"/>
                <w:b/>
                <w:bCs/>
              </w:rPr>
              <w:t>-</w:t>
            </w:r>
            <w:r>
              <w:rPr>
                <w:rFonts w:ascii="Calibri" w:hAnsi="Calibri"/>
                <w:b/>
                <w:bCs/>
              </w:rPr>
              <w:t xml:space="preserve"> 7.00 pm LT Meeting @ Church</w:t>
            </w:r>
          </w:p>
          <w:p w14:paraId="191811E0" w14:textId="77777777" w:rsidR="00352954" w:rsidRDefault="00352954" w:rsidP="00352954">
            <w:pPr>
              <w:pStyle w:val="TableContents"/>
              <w:snapToGrid w:val="0"/>
              <w:jc w:val="left"/>
              <w:rPr>
                <w:rFonts w:ascii="Calibri" w:hAnsi="Calibri"/>
                <w:b/>
                <w:bCs/>
              </w:rPr>
            </w:pPr>
          </w:p>
          <w:p w14:paraId="4B726F27" w14:textId="77777777" w:rsidR="00352954" w:rsidRDefault="00352954" w:rsidP="00352954">
            <w:pPr>
              <w:pStyle w:val="TableContents"/>
              <w:snapToGrid w:val="0"/>
              <w:jc w:val="left"/>
              <w:rPr>
                <w:rFonts w:ascii="Calibri" w:hAnsi="Calibri"/>
                <w:b/>
                <w:bCs/>
              </w:rPr>
            </w:pPr>
            <w:r>
              <w:rPr>
                <w:rFonts w:ascii="Calibri" w:hAnsi="Calibri"/>
                <w:b/>
                <w:bCs/>
              </w:rPr>
              <w:t xml:space="preserve">- 7.00 pm </w:t>
            </w:r>
            <w:r w:rsidRPr="000F2990">
              <w:rPr>
                <w:rFonts w:ascii="Calibri" w:hAnsi="Calibri"/>
                <w:b/>
                <w:bCs/>
              </w:rPr>
              <w:t>Ladies BSF</w:t>
            </w:r>
            <w:r>
              <w:rPr>
                <w:rFonts w:ascii="Calibri" w:hAnsi="Calibri"/>
                <w:b/>
                <w:bCs/>
              </w:rPr>
              <w:t xml:space="preserve"> @ Church </w:t>
            </w:r>
          </w:p>
          <w:p w14:paraId="001F0E87" w14:textId="77777777" w:rsidR="00352954" w:rsidRDefault="00352954" w:rsidP="00352954">
            <w:pPr>
              <w:pStyle w:val="TableContents"/>
              <w:snapToGrid w:val="0"/>
              <w:jc w:val="left"/>
              <w:rPr>
                <w:rFonts w:ascii="Calibri" w:hAnsi="Calibri"/>
                <w:b/>
                <w:bCs/>
              </w:rPr>
            </w:pPr>
            <w:r>
              <w:rPr>
                <w:rFonts w:ascii="Calibri" w:hAnsi="Calibri"/>
                <w:b/>
                <w:bCs/>
              </w:rPr>
              <w:t xml:space="preserve">- 7.00 pm Home Group @ Gethin’s (Kelmscott) </w:t>
            </w:r>
          </w:p>
          <w:p w14:paraId="427CFEF9" w14:textId="77777777" w:rsidR="00352954" w:rsidRDefault="00352954" w:rsidP="00352954">
            <w:pPr>
              <w:pStyle w:val="TableContents"/>
              <w:snapToGrid w:val="0"/>
              <w:jc w:val="left"/>
              <w:rPr>
                <w:rFonts w:ascii="Calibri" w:hAnsi="Calibri"/>
                <w:b/>
                <w:bCs/>
              </w:rPr>
            </w:pPr>
          </w:p>
          <w:p w14:paraId="504E7D8F" w14:textId="77777777" w:rsidR="00352954" w:rsidRDefault="00352954" w:rsidP="00352954">
            <w:pPr>
              <w:pStyle w:val="TableContents"/>
              <w:snapToGrid w:val="0"/>
              <w:jc w:val="left"/>
              <w:rPr>
                <w:rFonts w:ascii="Calibri" w:hAnsi="Calibri"/>
                <w:b/>
                <w:bCs/>
              </w:rPr>
            </w:pPr>
            <w:r w:rsidRPr="004D32DB">
              <w:rPr>
                <w:rFonts w:ascii="Calibri" w:hAnsi="Calibri"/>
                <w:b/>
                <w:bCs/>
              </w:rPr>
              <w:t>-</w:t>
            </w:r>
            <w:r>
              <w:rPr>
                <w:rFonts w:ascii="Calibri" w:hAnsi="Calibri"/>
                <w:b/>
                <w:bCs/>
              </w:rPr>
              <w:t xml:space="preserve"> Men’s Pod @ Reubens (Martin/Gosnells) </w:t>
            </w:r>
          </w:p>
          <w:p w14:paraId="6E33BCC6" w14:textId="77777777" w:rsidR="00352954" w:rsidRDefault="00352954" w:rsidP="00352954">
            <w:pPr>
              <w:pStyle w:val="TableContents"/>
              <w:snapToGrid w:val="0"/>
              <w:jc w:val="left"/>
              <w:rPr>
                <w:rFonts w:ascii="Calibri" w:hAnsi="Calibri"/>
                <w:b/>
                <w:bCs/>
              </w:rPr>
            </w:pPr>
            <w:r>
              <w:rPr>
                <w:rFonts w:ascii="Calibri" w:hAnsi="Calibri"/>
                <w:b/>
                <w:bCs/>
              </w:rPr>
              <w:t xml:space="preserve">- Home Group @ Bracegirdle’s (Champion Lakes) </w:t>
            </w:r>
          </w:p>
          <w:p w14:paraId="51DDF25D" w14:textId="77777777" w:rsidR="00352954" w:rsidRDefault="00352954" w:rsidP="00352954">
            <w:pPr>
              <w:pStyle w:val="TableContents"/>
              <w:snapToGrid w:val="0"/>
              <w:jc w:val="left"/>
              <w:rPr>
                <w:rFonts w:ascii="Calibri" w:hAnsi="Calibri"/>
                <w:b/>
                <w:bCs/>
              </w:rPr>
            </w:pPr>
          </w:p>
          <w:p w14:paraId="4AA7AC22" w14:textId="77777777" w:rsidR="00352954" w:rsidRDefault="00352954" w:rsidP="00352954">
            <w:pPr>
              <w:pStyle w:val="TableContents"/>
              <w:snapToGrid w:val="0"/>
              <w:jc w:val="left"/>
              <w:rPr>
                <w:rFonts w:ascii="Calibri" w:hAnsi="Calibri"/>
                <w:b/>
                <w:bCs/>
              </w:rPr>
            </w:pPr>
            <w:r w:rsidRPr="008E2D7D">
              <w:rPr>
                <w:rFonts w:ascii="Calibri" w:hAnsi="Calibri"/>
                <w:b/>
                <w:bCs/>
              </w:rPr>
              <w:t>-</w:t>
            </w:r>
            <w:r>
              <w:rPr>
                <w:rFonts w:ascii="Calibri" w:hAnsi="Calibri"/>
                <w:b/>
                <w:bCs/>
              </w:rPr>
              <w:t xml:space="preserve"> 7.00 pm Worship Ministry Practice – Team Lisa</w:t>
            </w:r>
          </w:p>
          <w:p w14:paraId="1D835FBB" w14:textId="77777777" w:rsidR="00352954" w:rsidRDefault="00352954" w:rsidP="00352954">
            <w:pPr>
              <w:pStyle w:val="TableContents"/>
              <w:snapToGrid w:val="0"/>
              <w:jc w:val="left"/>
              <w:rPr>
                <w:rFonts w:ascii="Calibri" w:hAnsi="Calibri"/>
                <w:b/>
                <w:bCs/>
              </w:rPr>
            </w:pPr>
          </w:p>
          <w:p w14:paraId="53FC586E" w14:textId="77777777" w:rsidR="00352954" w:rsidRDefault="00352954" w:rsidP="00352954">
            <w:pPr>
              <w:pStyle w:val="TableContents"/>
              <w:snapToGrid w:val="0"/>
              <w:jc w:val="left"/>
              <w:rPr>
                <w:rFonts w:ascii="Calibri" w:hAnsi="Calibri"/>
                <w:b/>
                <w:bCs/>
              </w:rPr>
            </w:pPr>
            <w:r w:rsidRPr="00C32B6C">
              <w:rPr>
                <w:rFonts w:ascii="Calibri" w:hAnsi="Calibri"/>
                <w:b/>
                <w:bCs/>
              </w:rPr>
              <w:t>-</w:t>
            </w:r>
            <w:r>
              <w:rPr>
                <w:rFonts w:ascii="Calibri" w:hAnsi="Calibri"/>
                <w:b/>
                <w:bCs/>
              </w:rPr>
              <w:t xml:space="preserve"> 6.30 pm KBC Youth @ Church</w:t>
            </w:r>
          </w:p>
          <w:p w14:paraId="12D96974" w14:textId="77777777" w:rsidR="00352954" w:rsidRDefault="00352954" w:rsidP="00352954">
            <w:pPr>
              <w:pStyle w:val="TableContents"/>
              <w:snapToGrid w:val="0"/>
              <w:jc w:val="left"/>
              <w:rPr>
                <w:rFonts w:ascii="Calibri" w:hAnsi="Calibri"/>
                <w:b/>
                <w:bCs/>
              </w:rPr>
            </w:pPr>
          </w:p>
          <w:p w14:paraId="39AF336D" w14:textId="77777777" w:rsidR="00352954" w:rsidRDefault="00352954" w:rsidP="00352954">
            <w:pPr>
              <w:pStyle w:val="TableContents"/>
              <w:snapToGrid w:val="0"/>
              <w:jc w:val="left"/>
              <w:rPr>
                <w:rFonts w:ascii="Calibri" w:hAnsi="Calibri"/>
                <w:b/>
                <w:bCs/>
              </w:rPr>
            </w:pPr>
            <w:r w:rsidRPr="00C32B6C">
              <w:rPr>
                <w:rFonts w:ascii="Calibri" w:hAnsi="Calibri"/>
                <w:b/>
                <w:bCs/>
              </w:rPr>
              <w:t>-</w:t>
            </w:r>
            <w:r>
              <w:rPr>
                <w:rFonts w:ascii="Calibri" w:hAnsi="Calibri"/>
                <w:b/>
                <w:bCs/>
              </w:rPr>
              <w:t xml:space="preserve"> 10.00 am KBC Bible School @ Church – ‘How to Study the Bible’ Session 1</w:t>
            </w:r>
          </w:p>
          <w:p w14:paraId="7B207873" w14:textId="762A836C" w:rsidR="00352954" w:rsidRDefault="00352954" w:rsidP="00352954">
            <w:pPr>
              <w:pStyle w:val="TableContents"/>
              <w:snapToGrid w:val="0"/>
              <w:jc w:val="left"/>
              <w:rPr>
                <w:rFonts w:ascii="Calibri" w:hAnsi="Calibri"/>
                <w:b/>
                <w:bCs/>
                <w:sz w:val="20"/>
                <w:szCs w:val="20"/>
              </w:rPr>
            </w:pPr>
            <w:r w:rsidRPr="006B494A">
              <w:rPr>
                <w:rFonts w:ascii="Calibri" w:hAnsi="Calibri"/>
                <w:b/>
                <w:bCs/>
              </w:rPr>
              <w:t>-</w:t>
            </w:r>
            <w:r>
              <w:rPr>
                <w:rFonts w:ascii="Calibri" w:hAnsi="Calibri"/>
                <w:b/>
                <w:bCs/>
              </w:rPr>
              <w:t xml:space="preserve"> 10.00 am Church Worship Service</w:t>
            </w:r>
          </w:p>
        </w:tc>
      </w:tr>
    </w:tbl>
    <w:p w14:paraId="1CDE2EC3" w14:textId="6056C240" w:rsidR="003E3874" w:rsidRPr="00D111F8" w:rsidRDefault="003E3874" w:rsidP="00F35FBC">
      <w:pPr>
        <w:rPr>
          <w:rFonts w:asciiTheme="minorHAnsi" w:hAnsiTheme="minorHAnsi" w:cstheme="minorHAnsi"/>
          <w:sz w:val="16"/>
          <w:szCs w:val="16"/>
        </w:rPr>
      </w:pPr>
    </w:p>
    <w:tbl>
      <w:tblPr>
        <w:tblStyle w:val="TableGrid"/>
        <w:tblW w:w="7933" w:type="dxa"/>
        <w:tblLayout w:type="fixed"/>
        <w:tblLook w:val="04A0" w:firstRow="1" w:lastRow="0" w:firstColumn="1" w:lastColumn="0" w:noHBand="0" w:noVBand="1"/>
      </w:tblPr>
      <w:tblGrid>
        <w:gridCol w:w="939"/>
        <w:gridCol w:w="1061"/>
        <w:gridCol w:w="1768"/>
        <w:gridCol w:w="1189"/>
        <w:gridCol w:w="1169"/>
        <w:gridCol w:w="1807"/>
      </w:tblGrid>
      <w:tr w:rsidR="00A127C4" w14:paraId="3B55BA76" w14:textId="77777777" w:rsidTr="00BA1404">
        <w:trPr>
          <w:trHeight w:val="283"/>
        </w:trPr>
        <w:tc>
          <w:tcPr>
            <w:tcW w:w="7933" w:type="dxa"/>
            <w:gridSpan w:val="6"/>
            <w:shd w:val="clear" w:color="auto" w:fill="000000" w:themeFill="text1"/>
          </w:tcPr>
          <w:p w14:paraId="12B4C0D1" w14:textId="77777777" w:rsidR="00A127C4" w:rsidRPr="00D641D2" w:rsidRDefault="00A127C4" w:rsidP="00A127C4">
            <w:pPr>
              <w:shd w:val="clear" w:color="auto" w:fill="000000" w:themeFill="text1"/>
              <w:spacing w:before="120" w:after="120"/>
              <w:jc w:val="center"/>
              <w:rPr>
                <w:rFonts w:asciiTheme="minorHAnsi" w:hAnsiTheme="minorHAnsi" w:cstheme="minorHAnsi"/>
                <w:b/>
                <w:bCs/>
                <w:color w:val="FFFFFF" w:themeColor="background1"/>
              </w:rPr>
            </w:pPr>
            <w:r w:rsidRPr="00D641D2">
              <w:rPr>
                <w:rFonts w:asciiTheme="minorHAnsi" w:hAnsiTheme="minorHAnsi" w:cstheme="minorHAnsi"/>
                <w:b/>
                <w:bCs/>
                <w:color w:val="FFFFFF" w:themeColor="background1"/>
              </w:rPr>
              <w:t>Ministry Reminders</w:t>
            </w:r>
          </w:p>
        </w:tc>
      </w:tr>
      <w:tr w:rsidR="00E97A34" w14:paraId="525EC3B8" w14:textId="77777777" w:rsidTr="00BA1404">
        <w:tc>
          <w:tcPr>
            <w:tcW w:w="939" w:type="dxa"/>
            <w:shd w:val="clear" w:color="auto" w:fill="D9D9D9" w:themeFill="background1" w:themeFillShade="D9"/>
          </w:tcPr>
          <w:p w14:paraId="62DF24F8" w14:textId="77777777" w:rsidR="00E97A34" w:rsidRPr="00B1742D" w:rsidRDefault="00E97A34" w:rsidP="00AD48F5">
            <w:pPr>
              <w:spacing w:before="120"/>
              <w:jc w:val="center"/>
              <w:rPr>
                <w:sz w:val="20"/>
                <w:szCs w:val="20"/>
              </w:rPr>
            </w:pPr>
            <w:r w:rsidRPr="00B1742D">
              <w:rPr>
                <w:sz w:val="20"/>
                <w:szCs w:val="20"/>
              </w:rPr>
              <w:t>Date</w:t>
            </w:r>
          </w:p>
          <w:p w14:paraId="259A31B6" w14:textId="77777777" w:rsidR="00E97A34" w:rsidRPr="00164733" w:rsidRDefault="00E97A34" w:rsidP="00AD48F5">
            <w:pPr>
              <w:spacing w:before="120"/>
              <w:jc w:val="center"/>
              <w:rPr>
                <w:sz w:val="14"/>
                <w:szCs w:val="14"/>
              </w:rPr>
            </w:pPr>
          </w:p>
        </w:tc>
        <w:tc>
          <w:tcPr>
            <w:tcW w:w="1061" w:type="dxa"/>
            <w:shd w:val="clear" w:color="auto" w:fill="D9D9D9" w:themeFill="background1" w:themeFillShade="D9"/>
          </w:tcPr>
          <w:p w14:paraId="2771D103" w14:textId="77777777" w:rsidR="00E97A34" w:rsidRPr="00B1742D" w:rsidRDefault="00E97A34" w:rsidP="00AD48F5">
            <w:pPr>
              <w:spacing w:before="120"/>
              <w:jc w:val="center"/>
              <w:rPr>
                <w:sz w:val="20"/>
                <w:szCs w:val="20"/>
              </w:rPr>
            </w:pPr>
            <w:r w:rsidRPr="00B1742D">
              <w:rPr>
                <w:sz w:val="20"/>
                <w:szCs w:val="20"/>
              </w:rPr>
              <w:t>Preach</w:t>
            </w:r>
            <w:r w:rsidR="005967BB">
              <w:rPr>
                <w:sz w:val="20"/>
                <w:szCs w:val="20"/>
              </w:rPr>
              <w:t>er</w:t>
            </w:r>
          </w:p>
        </w:tc>
        <w:tc>
          <w:tcPr>
            <w:tcW w:w="1768" w:type="dxa"/>
            <w:shd w:val="clear" w:color="auto" w:fill="D9D9D9" w:themeFill="background1" w:themeFillShade="D9"/>
          </w:tcPr>
          <w:p w14:paraId="546C14EA" w14:textId="77777777" w:rsidR="00E97A34" w:rsidRPr="00B1742D" w:rsidRDefault="00E97A34" w:rsidP="00AD48F5">
            <w:pPr>
              <w:spacing w:before="120"/>
              <w:jc w:val="center"/>
              <w:rPr>
                <w:sz w:val="20"/>
                <w:szCs w:val="20"/>
              </w:rPr>
            </w:pPr>
            <w:r>
              <w:rPr>
                <w:sz w:val="20"/>
                <w:szCs w:val="20"/>
              </w:rPr>
              <w:t>Church Bible Reading</w:t>
            </w:r>
          </w:p>
        </w:tc>
        <w:tc>
          <w:tcPr>
            <w:tcW w:w="1189" w:type="dxa"/>
            <w:shd w:val="clear" w:color="auto" w:fill="D9D9D9" w:themeFill="background1" w:themeFillShade="D9"/>
          </w:tcPr>
          <w:p w14:paraId="516B3105" w14:textId="77777777" w:rsidR="00E97A34" w:rsidRPr="00B1742D" w:rsidRDefault="00E97A34" w:rsidP="00AD48F5">
            <w:pPr>
              <w:spacing w:before="120"/>
              <w:jc w:val="center"/>
              <w:rPr>
                <w:sz w:val="20"/>
                <w:szCs w:val="20"/>
              </w:rPr>
            </w:pPr>
            <w:r>
              <w:rPr>
                <w:sz w:val="20"/>
                <w:szCs w:val="20"/>
              </w:rPr>
              <w:t>Children’s Min.</w:t>
            </w:r>
          </w:p>
        </w:tc>
        <w:tc>
          <w:tcPr>
            <w:tcW w:w="1169" w:type="dxa"/>
            <w:shd w:val="clear" w:color="auto" w:fill="D9D9D9" w:themeFill="background1" w:themeFillShade="D9"/>
          </w:tcPr>
          <w:p w14:paraId="184468C2" w14:textId="77777777" w:rsidR="00E97A34" w:rsidRPr="00B1742D" w:rsidRDefault="00E97A34" w:rsidP="00AD48F5">
            <w:pPr>
              <w:spacing w:before="120"/>
              <w:jc w:val="center"/>
              <w:rPr>
                <w:sz w:val="20"/>
                <w:szCs w:val="20"/>
              </w:rPr>
            </w:pPr>
            <w:r w:rsidRPr="00B1742D">
              <w:rPr>
                <w:sz w:val="20"/>
                <w:szCs w:val="20"/>
              </w:rPr>
              <w:t>Welcom</w:t>
            </w:r>
            <w:r>
              <w:rPr>
                <w:sz w:val="20"/>
                <w:szCs w:val="20"/>
              </w:rPr>
              <w:t>e</w:t>
            </w:r>
          </w:p>
        </w:tc>
        <w:tc>
          <w:tcPr>
            <w:tcW w:w="1807" w:type="dxa"/>
            <w:shd w:val="clear" w:color="auto" w:fill="D9D9D9" w:themeFill="background1" w:themeFillShade="D9"/>
          </w:tcPr>
          <w:p w14:paraId="13738916" w14:textId="77777777" w:rsidR="00E97A34" w:rsidRPr="00B1742D" w:rsidRDefault="00E97A34" w:rsidP="00AD48F5">
            <w:pPr>
              <w:spacing w:before="120"/>
              <w:jc w:val="center"/>
              <w:rPr>
                <w:sz w:val="20"/>
                <w:szCs w:val="20"/>
              </w:rPr>
            </w:pPr>
            <w:r w:rsidRPr="00B1742D">
              <w:rPr>
                <w:sz w:val="20"/>
                <w:szCs w:val="20"/>
              </w:rPr>
              <w:t>Morning Tea</w:t>
            </w:r>
          </w:p>
        </w:tc>
      </w:tr>
      <w:tr w:rsidR="00D111F8" w:rsidRPr="00B041F1" w14:paraId="138099EB" w14:textId="77777777" w:rsidTr="00BA1404">
        <w:tc>
          <w:tcPr>
            <w:tcW w:w="939" w:type="dxa"/>
          </w:tcPr>
          <w:p w14:paraId="18874290" w14:textId="0982BF03" w:rsidR="00D111F8" w:rsidRPr="00164733" w:rsidRDefault="00D111F8" w:rsidP="00D111F8">
            <w:pPr>
              <w:rPr>
                <w:rFonts w:ascii="Calibri" w:hAnsi="Calibri" w:cs="Calibri"/>
                <w:sz w:val="20"/>
                <w:szCs w:val="20"/>
              </w:rPr>
            </w:pPr>
            <w:r>
              <w:rPr>
                <w:rFonts w:ascii="Calibri" w:hAnsi="Calibri" w:cs="Calibri"/>
              </w:rPr>
              <w:t>18</w:t>
            </w:r>
            <w:r w:rsidRPr="00376EFF">
              <w:rPr>
                <w:rFonts w:ascii="Calibri" w:hAnsi="Calibri" w:cs="Calibri"/>
                <w:vertAlign w:val="superscript"/>
              </w:rPr>
              <w:t>th</w:t>
            </w:r>
            <w:r>
              <w:rPr>
                <w:rFonts w:ascii="Calibri" w:hAnsi="Calibri" w:cs="Calibri"/>
              </w:rPr>
              <w:t xml:space="preserve"> Oct. </w:t>
            </w:r>
          </w:p>
        </w:tc>
        <w:tc>
          <w:tcPr>
            <w:tcW w:w="1061" w:type="dxa"/>
          </w:tcPr>
          <w:p w14:paraId="18114430" w14:textId="62385159" w:rsidR="00D111F8" w:rsidRPr="00164733" w:rsidRDefault="00D111F8" w:rsidP="00D111F8">
            <w:pPr>
              <w:rPr>
                <w:rFonts w:ascii="Calibri" w:hAnsi="Calibri" w:cs="Calibri"/>
                <w:sz w:val="20"/>
                <w:szCs w:val="20"/>
              </w:rPr>
            </w:pPr>
            <w:r>
              <w:rPr>
                <w:rFonts w:ascii="Calibri" w:hAnsi="Calibri" w:cs="Calibri"/>
              </w:rPr>
              <w:t>Ps. Greg</w:t>
            </w:r>
          </w:p>
        </w:tc>
        <w:tc>
          <w:tcPr>
            <w:tcW w:w="1768" w:type="dxa"/>
          </w:tcPr>
          <w:p w14:paraId="6971AFEA" w14:textId="77AFF32C" w:rsidR="00D111F8" w:rsidRPr="006F7C37" w:rsidRDefault="00D111F8" w:rsidP="00D111F8">
            <w:pPr>
              <w:rPr>
                <w:rFonts w:ascii="Calibri" w:hAnsi="Calibri" w:cs="Calibri"/>
                <w:sz w:val="20"/>
                <w:szCs w:val="20"/>
              </w:rPr>
            </w:pPr>
            <w:r>
              <w:rPr>
                <w:rFonts w:ascii="Calibri" w:hAnsi="Calibri" w:cs="Calibri"/>
              </w:rPr>
              <w:t>Peter D. - Mt 18:1-14</w:t>
            </w:r>
          </w:p>
        </w:tc>
        <w:tc>
          <w:tcPr>
            <w:tcW w:w="1189" w:type="dxa"/>
          </w:tcPr>
          <w:p w14:paraId="497692FA" w14:textId="02F66CBA" w:rsidR="00D111F8" w:rsidRDefault="00D111F8" w:rsidP="00D111F8">
            <w:pPr>
              <w:spacing w:before="100" w:beforeAutospacing="1"/>
              <w:rPr>
                <w:rFonts w:ascii="Calibri" w:hAnsi="Calibri" w:cs="Calibri"/>
                <w:sz w:val="20"/>
                <w:szCs w:val="20"/>
              </w:rPr>
            </w:pPr>
            <w:r>
              <w:rPr>
                <w:rFonts w:ascii="Calibri" w:hAnsi="Calibri" w:cs="Calibri"/>
              </w:rPr>
              <w:t xml:space="preserve">KC. </w:t>
            </w:r>
            <w:proofErr w:type="spellStart"/>
            <w:r>
              <w:rPr>
                <w:rFonts w:ascii="Calibri" w:hAnsi="Calibri" w:cs="Calibri"/>
              </w:rPr>
              <w:t>Sangy</w:t>
            </w:r>
            <w:proofErr w:type="spellEnd"/>
            <w:r>
              <w:rPr>
                <w:rFonts w:ascii="Calibri" w:hAnsi="Calibri" w:cs="Calibri"/>
              </w:rPr>
              <w:t>?</w:t>
            </w:r>
          </w:p>
        </w:tc>
        <w:tc>
          <w:tcPr>
            <w:tcW w:w="1169" w:type="dxa"/>
          </w:tcPr>
          <w:p w14:paraId="64F15B08" w14:textId="54E02501" w:rsidR="00D111F8" w:rsidRPr="00164733" w:rsidRDefault="00D111F8" w:rsidP="00D111F8">
            <w:pPr>
              <w:spacing w:before="100" w:beforeAutospacing="1"/>
              <w:rPr>
                <w:rFonts w:ascii="Calibri" w:hAnsi="Calibri" w:cs="Calibri"/>
                <w:sz w:val="20"/>
                <w:szCs w:val="20"/>
              </w:rPr>
            </w:pPr>
            <w:r>
              <w:rPr>
                <w:rFonts w:ascii="Calibri" w:hAnsi="Calibri" w:cs="Calibri"/>
              </w:rPr>
              <w:t>Peter/Liam</w:t>
            </w:r>
          </w:p>
        </w:tc>
        <w:tc>
          <w:tcPr>
            <w:tcW w:w="1807" w:type="dxa"/>
          </w:tcPr>
          <w:p w14:paraId="1A8B41FE" w14:textId="77777777" w:rsidR="00D111F8" w:rsidRDefault="00D111F8" w:rsidP="00D111F8">
            <w:pPr>
              <w:rPr>
                <w:rFonts w:ascii="Calibri" w:hAnsi="Calibri" w:cs="Calibri"/>
              </w:rPr>
            </w:pPr>
            <w:r>
              <w:rPr>
                <w:rFonts w:ascii="Calibri" w:hAnsi="Calibri" w:cs="Calibri"/>
              </w:rPr>
              <w:t>Coffee – Paul +</w:t>
            </w:r>
          </w:p>
          <w:p w14:paraId="5FBA9204" w14:textId="6B6F653E" w:rsidR="00D111F8" w:rsidRPr="00164733" w:rsidRDefault="00D111F8" w:rsidP="00D111F8">
            <w:pPr>
              <w:rPr>
                <w:rFonts w:ascii="Calibri" w:hAnsi="Calibri" w:cs="Calibri"/>
                <w:sz w:val="20"/>
                <w:szCs w:val="20"/>
              </w:rPr>
            </w:pPr>
            <w:r>
              <w:rPr>
                <w:rFonts w:ascii="Calibri" w:hAnsi="Calibri" w:cs="Calibri"/>
              </w:rPr>
              <w:t xml:space="preserve">MT – </w:t>
            </w:r>
          </w:p>
        </w:tc>
      </w:tr>
      <w:tr w:rsidR="00D111F8" w:rsidRPr="00B041F1" w14:paraId="37B3AD18" w14:textId="77777777" w:rsidTr="00BA1404">
        <w:tc>
          <w:tcPr>
            <w:tcW w:w="939" w:type="dxa"/>
          </w:tcPr>
          <w:p w14:paraId="2A4F440E" w14:textId="2B8BEFAA" w:rsidR="00D111F8" w:rsidRDefault="00D111F8" w:rsidP="00D111F8">
            <w:pPr>
              <w:rPr>
                <w:rFonts w:ascii="Calibri" w:hAnsi="Calibri" w:cs="Calibri"/>
              </w:rPr>
            </w:pPr>
            <w:r>
              <w:rPr>
                <w:rFonts w:ascii="Calibri" w:hAnsi="Calibri" w:cs="Calibri"/>
              </w:rPr>
              <w:t>25</w:t>
            </w:r>
            <w:r w:rsidRPr="00C32B6C">
              <w:rPr>
                <w:rFonts w:ascii="Calibri" w:hAnsi="Calibri" w:cs="Calibri"/>
                <w:vertAlign w:val="superscript"/>
              </w:rPr>
              <w:t>th</w:t>
            </w:r>
            <w:r>
              <w:rPr>
                <w:rFonts w:ascii="Calibri" w:hAnsi="Calibri" w:cs="Calibri"/>
              </w:rPr>
              <w:t xml:space="preserve"> Oct</w:t>
            </w:r>
          </w:p>
        </w:tc>
        <w:tc>
          <w:tcPr>
            <w:tcW w:w="1061" w:type="dxa"/>
          </w:tcPr>
          <w:p w14:paraId="3DF2A62D" w14:textId="32761537" w:rsidR="00D111F8" w:rsidRPr="00A11860" w:rsidRDefault="00D111F8" w:rsidP="00D111F8">
            <w:pPr>
              <w:rPr>
                <w:rFonts w:ascii="Calibri" w:hAnsi="Calibri" w:cs="Calibri"/>
              </w:rPr>
            </w:pPr>
            <w:r w:rsidRPr="00A11860">
              <w:rPr>
                <w:rFonts w:ascii="Calibri" w:hAnsi="Calibri" w:cs="Calibri"/>
              </w:rPr>
              <w:t>Ps. Greg</w:t>
            </w:r>
          </w:p>
        </w:tc>
        <w:tc>
          <w:tcPr>
            <w:tcW w:w="1768" w:type="dxa"/>
          </w:tcPr>
          <w:p w14:paraId="20DDE511" w14:textId="7718AB41" w:rsidR="00D111F8" w:rsidRDefault="00D111F8" w:rsidP="00D111F8">
            <w:pPr>
              <w:rPr>
                <w:rFonts w:ascii="Calibri" w:hAnsi="Calibri" w:cs="Calibri"/>
              </w:rPr>
            </w:pPr>
            <w:r>
              <w:rPr>
                <w:rFonts w:ascii="Calibri" w:hAnsi="Calibri" w:cs="Calibri"/>
              </w:rPr>
              <w:t>Peter J - Mt 18:15-35</w:t>
            </w:r>
          </w:p>
        </w:tc>
        <w:tc>
          <w:tcPr>
            <w:tcW w:w="1189" w:type="dxa"/>
          </w:tcPr>
          <w:p w14:paraId="7BA9730C" w14:textId="086ED95F" w:rsidR="00D111F8" w:rsidRDefault="00D111F8" w:rsidP="00D111F8">
            <w:pPr>
              <w:spacing w:before="100" w:beforeAutospacing="1"/>
              <w:rPr>
                <w:rFonts w:ascii="Calibri" w:hAnsi="Calibri" w:cs="Calibri"/>
              </w:rPr>
            </w:pPr>
            <w:r>
              <w:rPr>
                <w:rFonts w:ascii="Calibri" w:hAnsi="Calibri" w:cs="Calibri"/>
              </w:rPr>
              <w:t>SS. Reuben</w:t>
            </w:r>
          </w:p>
        </w:tc>
        <w:tc>
          <w:tcPr>
            <w:tcW w:w="1169" w:type="dxa"/>
          </w:tcPr>
          <w:p w14:paraId="2EAF8434" w14:textId="1F95D5A0" w:rsidR="00D111F8" w:rsidRDefault="00D111F8" w:rsidP="00D111F8">
            <w:pPr>
              <w:spacing w:before="100" w:beforeAutospacing="1"/>
              <w:rPr>
                <w:rFonts w:ascii="Calibri" w:hAnsi="Calibri" w:cs="Calibri"/>
              </w:rPr>
            </w:pPr>
            <w:r>
              <w:rPr>
                <w:rFonts w:ascii="Calibri" w:hAnsi="Calibri" w:cs="Calibri"/>
              </w:rPr>
              <w:t>Paul/Angie</w:t>
            </w:r>
          </w:p>
        </w:tc>
        <w:tc>
          <w:tcPr>
            <w:tcW w:w="1807" w:type="dxa"/>
          </w:tcPr>
          <w:p w14:paraId="523112DF" w14:textId="77777777" w:rsidR="00D111F8" w:rsidRDefault="00D111F8" w:rsidP="00D111F8">
            <w:pPr>
              <w:rPr>
                <w:rFonts w:ascii="Calibri" w:hAnsi="Calibri" w:cs="Calibri"/>
              </w:rPr>
            </w:pPr>
            <w:r w:rsidRPr="00C356F3">
              <w:rPr>
                <w:rFonts w:ascii="Calibri" w:hAnsi="Calibri" w:cs="Calibri"/>
              </w:rPr>
              <w:t xml:space="preserve">Coffee – </w:t>
            </w:r>
          </w:p>
          <w:p w14:paraId="1E6F87A6" w14:textId="3FADD43F" w:rsidR="00D111F8" w:rsidRPr="00C356F3" w:rsidRDefault="00D111F8" w:rsidP="00D111F8">
            <w:pPr>
              <w:rPr>
                <w:rFonts w:ascii="Calibri" w:hAnsi="Calibri" w:cs="Calibri"/>
              </w:rPr>
            </w:pPr>
            <w:r>
              <w:rPr>
                <w:rFonts w:ascii="Calibri" w:hAnsi="Calibri" w:cs="Calibri"/>
              </w:rPr>
              <w:t xml:space="preserve">MT - </w:t>
            </w:r>
          </w:p>
        </w:tc>
      </w:tr>
      <w:tr w:rsidR="00D111F8" w:rsidRPr="00B041F1" w14:paraId="01251848" w14:textId="77777777" w:rsidTr="00BA1404">
        <w:tc>
          <w:tcPr>
            <w:tcW w:w="939" w:type="dxa"/>
          </w:tcPr>
          <w:p w14:paraId="479D8684" w14:textId="4176B02A" w:rsidR="00D111F8" w:rsidRDefault="00D111F8" w:rsidP="00D111F8">
            <w:pPr>
              <w:rPr>
                <w:rFonts w:ascii="Calibri" w:hAnsi="Calibri" w:cs="Calibri"/>
                <w:sz w:val="20"/>
                <w:szCs w:val="20"/>
              </w:rPr>
            </w:pPr>
            <w:r>
              <w:rPr>
                <w:rFonts w:ascii="Calibri" w:hAnsi="Calibri" w:cs="Calibri"/>
              </w:rPr>
              <w:t>1</w:t>
            </w:r>
            <w:r w:rsidRPr="00C32B6C">
              <w:rPr>
                <w:rFonts w:ascii="Calibri" w:hAnsi="Calibri" w:cs="Calibri"/>
                <w:vertAlign w:val="superscript"/>
              </w:rPr>
              <w:t>st</w:t>
            </w:r>
            <w:r>
              <w:rPr>
                <w:rFonts w:ascii="Calibri" w:hAnsi="Calibri" w:cs="Calibri"/>
              </w:rPr>
              <w:t xml:space="preserve"> Nov</w:t>
            </w:r>
          </w:p>
        </w:tc>
        <w:tc>
          <w:tcPr>
            <w:tcW w:w="1061" w:type="dxa"/>
          </w:tcPr>
          <w:p w14:paraId="013E4DFF" w14:textId="20F0773F" w:rsidR="00D111F8" w:rsidRDefault="00D111F8" w:rsidP="00D111F8">
            <w:pPr>
              <w:rPr>
                <w:rFonts w:ascii="Calibri" w:hAnsi="Calibri" w:cs="Calibri"/>
                <w:sz w:val="20"/>
                <w:szCs w:val="20"/>
              </w:rPr>
            </w:pPr>
            <w:r w:rsidRPr="00A11860">
              <w:rPr>
                <w:rFonts w:ascii="Calibri" w:hAnsi="Calibri" w:cs="Calibri"/>
              </w:rPr>
              <w:t>Ps. Greg</w:t>
            </w:r>
          </w:p>
        </w:tc>
        <w:tc>
          <w:tcPr>
            <w:tcW w:w="1768" w:type="dxa"/>
          </w:tcPr>
          <w:p w14:paraId="4E42F385" w14:textId="68F57228" w:rsidR="00D111F8" w:rsidRPr="001B2CA3" w:rsidRDefault="00D111F8" w:rsidP="00D111F8">
            <w:pPr>
              <w:rPr>
                <w:rFonts w:ascii="Calibri" w:hAnsi="Calibri" w:cs="Calibri"/>
                <w:sz w:val="20"/>
                <w:szCs w:val="20"/>
              </w:rPr>
            </w:pPr>
            <w:r>
              <w:rPr>
                <w:rFonts w:ascii="Calibri" w:hAnsi="Calibri" w:cs="Calibri"/>
              </w:rPr>
              <w:t>Wendy - Mt 19:1-15</w:t>
            </w:r>
          </w:p>
        </w:tc>
        <w:tc>
          <w:tcPr>
            <w:tcW w:w="1189" w:type="dxa"/>
          </w:tcPr>
          <w:p w14:paraId="798524E2" w14:textId="6A065B1F" w:rsidR="00D111F8" w:rsidRDefault="00D111F8" w:rsidP="00D111F8">
            <w:pPr>
              <w:spacing w:before="100" w:beforeAutospacing="1"/>
              <w:rPr>
                <w:rFonts w:ascii="Calibri" w:hAnsi="Calibri" w:cs="Calibri"/>
                <w:sz w:val="20"/>
                <w:szCs w:val="20"/>
              </w:rPr>
            </w:pPr>
            <w:r>
              <w:rPr>
                <w:rFonts w:ascii="Calibri" w:hAnsi="Calibri" w:cs="Calibri"/>
              </w:rPr>
              <w:t xml:space="preserve">KC. </w:t>
            </w:r>
            <w:proofErr w:type="spellStart"/>
            <w:r>
              <w:rPr>
                <w:rFonts w:ascii="Calibri" w:hAnsi="Calibri" w:cs="Calibri"/>
              </w:rPr>
              <w:t>Sangy</w:t>
            </w:r>
            <w:proofErr w:type="spellEnd"/>
            <w:r>
              <w:rPr>
                <w:rFonts w:ascii="Calibri" w:hAnsi="Calibri" w:cs="Calibri"/>
              </w:rPr>
              <w:t>?</w:t>
            </w:r>
          </w:p>
        </w:tc>
        <w:tc>
          <w:tcPr>
            <w:tcW w:w="1169" w:type="dxa"/>
          </w:tcPr>
          <w:p w14:paraId="03E4E92B" w14:textId="5F3E63EF" w:rsidR="00D111F8" w:rsidRPr="00164733" w:rsidRDefault="00D111F8" w:rsidP="00D111F8">
            <w:pPr>
              <w:spacing w:before="100" w:beforeAutospacing="1"/>
              <w:rPr>
                <w:rFonts w:ascii="Calibri" w:hAnsi="Calibri" w:cs="Calibri"/>
                <w:sz w:val="20"/>
                <w:szCs w:val="20"/>
              </w:rPr>
            </w:pPr>
            <w:r>
              <w:rPr>
                <w:rFonts w:ascii="Calibri" w:hAnsi="Calibri" w:cs="Calibri"/>
              </w:rPr>
              <w:t>Peter/Liam</w:t>
            </w:r>
          </w:p>
        </w:tc>
        <w:tc>
          <w:tcPr>
            <w:tcW w:w="1807" w:type="dxa"/>
          </w:tcPr>
          <w:p w14:paraId="2C20CB54" w14:textId="6B369081" w:rsidR="00D111F8" w:rsidRDefault="00D111F8" w:rsidP="00D111F8">
            <w:pPr>
              <w:rPr>
                <w:rFonts w:ascii="Calibri" w:hAnsi="Calibri" w:cs="Calibri"/>
                <w:sz w:val="20"/>
                <w:szCs w:val="20"/>
              </w:rPr>
            </w:pPr>
            <w:r w:rsidRPr="00C356F3">
              <w:rPr>
                <w:rFonts w:ascii="Calibri" w:hAnsi="Calibri" w:cs="Calibri"/>
              </w:rPr>
              <w:t xml:space="preserve">MT – </w:t>
            </w:r>
          </w:p>
        </w:tc>
      </w:tr>
    </w:tbl>
    <w:p w14:paraId="1F2A8401" w14:textId="77777777" w:rsidR="00A127C4" w:rsidRPr="00D111F8" w:rsidRDefault="00A127C4" w:rsidP="000256A7">
      <w:pPr>
        <w:rPr>
          <w:rFonts w:ascii="Calibri" w:hAnsi="Calibri" w:cs="Calibri"/>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8"/>
        <w:gridCol w:w="2558"/>
      </w:tblGrid>
      <w:tr w:rsidR="005E7A24" w14:paraId="4281EF9F" w14:textId="77777777" w:rsidTr="005A06B1">
        <w:tc>
          <w:tcPr>
            <w:tcW w:w="2557" w:type="dxa"/>
          </w:tcPr>
          <w:p w14:paraId="3D16CD6D" w14:textId="77777777" w:rsidR="005E7A24" w:rsidRDefault="005E7A24" w:rsidP="005A06B1">
            <w:pPr>
              <w:jc w:val="center"/>
              <w:rPr>
                <w:rFonts w:ascii="Calibri" w:hAnsi="Calibri" w:cs="Calibri"/>
              </w:rPr>
            </w:pPr>
            <w:r>
              <w:rPr>
                <w:rFonts w:ascii="Calibri" w:hAnsi="Calibri" w:cs="Calibri"/>
                <w:b/>
                <w:bCs/>
              </w:rPr>
              <w:t>KBC Bible School</w:t>
            </w:r>
          </w:p>
        </w:tc>
        <w:tc>
          <w:tcPr>
            <w:tcW w:w="2558" w:type="dxa"/>
          </w:tcPr>
          <w:p w14:paraId="2ED3B37D" w14:textId="77777777" w:rsidR="005E7A24" w:rsidRDefault="005E7A24" w:rsidP="005A06B1">
            <w:pPr>
              <w:jc w:val="center"/>
              <w:rPr>
                <w:rFonts w:ascii="Calibri" w:hAnsi="Calibri" w:cs="Calibri"/>
              </w:rPr>
            </w:pPr>
            <w:r>
              <w:rPr>
                <w:rFonts w:ascii="Calibri" w:hAnsi="Calibri" w:cs="Calibri"/>
                <w:b/>
                <w:bCs/>
              </w:rPr>
              <w:t>KBC General Group</w:t>
            </w:r>
          </w:p>
        </w:tc>
        <w:tc>
          <w:tcPr>
            <w:tcW w:w="2558" w:type="dxa"/>
          </w:tcPr>
          <w:p w14:paraId="0A999F53" w14:textId="77777777" w:rsidR="005E7A24" w:rsidRDefault="005E7A24" w:rsidP="005A06B1">
            <w:pPr>
              <w:jc w:val="center"/>
              <w:rPr>
                <w:rFonts w:ascii="Calibri" w:hAnsi="Calibri" w:cs="Calibri"/>
              </w:rPr>
            </w:pPr>
            <w:r>
              <w:rPr>
                <w:rFonts w:ascii="Calibri" w:hAnsi="Calibri" w:cs="Calibri"/>
                <w:b/>
                <w:bCs/>
              </w:rPr>
              <w:t>KBC Prayer Group</w:t>
            </w:r>
          </w:p>
        </w:tc>
      </w:tr>
      <w:tr w:rsidR="005E7A24" w14:paraId="0831536C" w14:textId="77777777" w:rsidTr="005A06B1">
        <w:tc>
          <w:tcPr>
            <w:tcW w:w="2557" w:type="dxa"/>
          </w:tcPr>
          <w:p w14:paraId="0DD270A5" w14:textId="77777777" w:rsidR="005E7A24" w:rsidRDefault="005E7A24" w:rsidP="005A06B1">
            <w:pPr>
              <w:jc w:val="center"/>
              <w:rPr>
                <w:rFonts w:ascii="Calibri" w:hAnsi="Calibri" w:cs="Calibri"/>
              </w:rPr>
            </w:pPr>
            <w:r>
              <w:rPr>
                <w:noProof/>
              </w:rPr>
              <w:drawing>
                <wp:inline distT="0" distB="0" distL="0" distR="0" wp14:anchorId="75D0D247" wp14:editId="671FE54D">
                  <wp:extent cx="797859" cy="797859"/>
                  <wp:effectExtent l="0" t="0" r="2540" b="2540"/>
                  <wp:docPr id="875621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255" cy="816255"/>
                          </a:xfrm>
                          <a:prstGeom prst="rect">
                            <a:avLst/>
                          </a:prstGeom>
                          <a:noFill/>
                          <a:ln>
                            <a:noFill/>
                          </a:ln>
                        </pic:spPr>
                      </pic:pic>
                    </a:graphicData>
                  </a:graphic>
                </wp:inline>
              </w:drawing>
            </w:r>
          </w:p>
        </w:tc>
        <w:tc>
          <w:tcPr>
            <w:tcW w:w="2558" w:type="dxa"/>
          </w:tcPr>
          <w:p w14:paraId="5D382129" w14:textId="77777777" w:rsidR="005E7A24" w:rsidRDefault="005E7A24" w:rsidP="005A06B1">
            <w:pPr>
              <w:jc w:val="center"/>
              <w:rPr>
                <w:rFonts w:ascii="Calibri" w:hAnsi="Calibri" w:cs="Calibri"/>
              </w:rPr>
            </w:pPr>
            <w:r>
              <w:rPr>
                <w:rFonts w:asciiTheme="minorHAnsi" w:hAnsiTheme="minorHAnsi" w:cstheme="minorHAnsi"/>
                <w:b/>
                <w:bCs/>
                <w:noProof/>
              </w:rPr>
              <w:drawing>
                <wp:inline distT="0" distB="0" distL="0" distR="0" wp14:anchorId="4DACB063" wp14:editId="74F791A4">
                  <wp:extent cx="784860" cy="784860"/>
                  <wp:effectExtent l="0" t="0" r="0" b="0"/>
                  <wp:docPr id="1013254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54802" name="Picture 10132548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1398" cy="811398"/>
                          </a:xfrm>
                          <a:prstGeom prst="rect">
                            <a:avLst/>
                          </a:prstGeom>
                        </pic:spPr>
                      </pic:pic>
                    </a:graphicData>
                  </a:graphic>
                </wp:inline>
              </w:drawing>
            </w:r>
          </w:p>
        </w:tc>
        <w:tc>
          <w:tcPr>
            <w:tcW w:w="2558" w:type="dxa"/>
          </w:tcPr>
          <w:p w14:paraId="4D5D1D13" w14:textId="77777777" w:rsidR="005E7A24" w:rsidRDefault="005E7A24" w:rsidP="005A06B1">
            <w:pPr>
              <w:jc w:val="center"/>
              <w:rPr>
                <w:rFonts w:ascii="Calibri" w:hAnsi="Calibri" w:cs="Calibri"/>
              </w:rPr>
            </w:pPr>
            <w:r>
              <w:rPr>
                <w:rFonts w:asciiTheme="minorHAnsi" w:hAnsiTheme="minorHAnsi" w:cstheme="minorHAnsi"/>
                <w:b/>
                <w:bCs/>
                <w:noProof/>
              </w:rPr>
              <w:drawing>
                <wp:inline distT="0" distB="0" distL="0" distR="0" wp14:anchorId="589B2BF3" wp14:editId="53F1EE5B">
                  <wp:extent cx="806450" cy="806450"/>
                  <wp:effectExtent l="0" t="0" r="0" b="0"/>
                  <wp:docPr id="109094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4484" name="Picture 109094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5921" cy="815921"/>
                          </a:xfrm>
                          <a:prstGeom prst="rect">
                            <a:avLst/>
                          </a:prstGeom>
                        </pic:spPr>
                      </pic:pic>
                    </a:graphicData>
                  </a:graphic>
                </wp:inline>
              </w:drawing>
            </w:r>
          </w:p>
        </w:tc>
      </w:tr>
    </w:tbl>
    <w:p w14:paraId="74D95F6A" w14:textId="77777777" w:rsidR="00A127C4" w:rsidRPr="00D111F8" w:rsidRDefault="00A127C4" w:rsidP="000256A7">
      <w:pPr>
        <w:rPr>
          <w:rFonts w:ascii="Calibri" w:hAnsi="Calibri" w:cs="Calibri"/>
          <w:noProof/>
          <w:sz w:val="16"/>
          <w:szCs w:val="16"/>
        </w:rPr>
      </w:pPr>
    </w:p>
    <w:p w14:paraId="522E6256" w14:textId="77777777" w:rsidR="000118E6" w:rsidRPr="00164733" w:rsidRDefault="00164733" w:rsidP="00B041F1">
      <w:pPr>
        <w:rPr>
          <w:rFonts w:ascii="Calibri" w:hAnsi="Calibri" w:cs="Calibri"/>
          <w:b/>
          <w:bCs/>
          <w:noProof/>
        </w:rPr>
      </w:pPr>
      <w:r w:rsidRPr="00164733">
        <w:rPr>
          <w:rFonts w:ascii="Calibri" w:hAnsi="Calibri" w:cs="Calibri"/>
          <w:b/>
          <w:bCs/>
          <w:noProof/>
        </w:rPr>
        <w:t>Giving Options</w:t>
      </w:r>
    </w:p>
    <w:p w14:paraId="587F6EC2" w14:textId="77777777" w:rsidR="002A3E2C" w:rsidRPr="00A127C4" w:rsidRDefault="00530826" w:rsidP="00C54A8B">
      <w:pPr>
        <w:ind w:right="294"/>
        <w:rPr>
          <w:rFonts w:asciiTheme="minorHAnsi" w:hAnsiTheme="minorHAnsi" w:cstheme="minorHAnsi"/>
          <w:noProof/>
          <w:sz w:val="20"/>
          <w:szCs w:val="20"/>
        </w:rPr>
      </w:pPr>
      <w:r w:rsidRPr="00A127C4">
        <w:rPr>
          <w:rFonts w:asciiTheme="minorHAnsi" w:hAnsiTheme="minorHAnsi" w:cstheme="minorHAnsi"/>
          <w:noProof/>
          <w:sz w:val="20"/>
          <w:szCs w:val="20"/>
        </w:rPr>
        <w:t xml:space="preserve">There are </w:t>
      </w:r>
      <w:r w:rsidR="001B6A9F" w:rsidRPr="00A127C4">
        <w:rPr>
          <w:rFonts w:asciiTheme="minorHAnsi" w:hAnsiTheme="minorHAnsi" w:cstheme="minorHAnsi"/>
          <w:noProof/>
          <w:sz w:val="20"/>
          <w:szCs w:val="20"/>
        </w:rPr>
        <w:t>four</w:t>
      </w:r>
      <w:r w:rsidRPr="00A127C4">
        <w:rPr>
          <w:rFonts w:asciiTheme="minorHAnsi" w:hAnsiTheme="minorHAnsi" w:cstheme="minorHAnsi"/>
          <w:noProof/>
          <w:sz w:val="20"/>
          <w:szCs w:val="20"/>
        </w:rPr>
        <w:t xml:space="preserve"> ways you can </w:t>
      </w:r>
      <w:r w:rsidR="007B521D" w:rsidRPr="00A127C4">
        <w:rPr>
          <w:rFonts w:asciiTheme="minorHAnsi" w:hAnsiTheme="minorHAnsi" w:cstheme="minorHAnsi"/>
          <w:noProof/>
          <w:sz w:val="20"/>
          <w:szCs w:val="20"/>
        </w:rPr>
        <w:t xml:space="preserve">worship God by </w:t>
      </w:r>
      <w:r w:rsidR="008F35BC" w:rsidRPr="00A127C4">
        <w:rPr>
          <w:rFonts w:asciiTheme="minorHAnsi" w:hAnsiTheme="minorHAnsi" w:cstheme="minorHAnsi"/>
          <w:noProof/>
          <w:sz w:val="20"/>
          <w:szCs w:val="20"/>
        </w:rPr>
        <w:t>giving via KBC</w:t>
      </w:r>
      <w:r w:rsidR="00406D2B" w:rsidRPr="00A127C4">
        <w:rPr>
          <w:rFonts w:asciiTheme="minorHAnsi" w:hAnsiTheme="minorHAnsi" w:cstheme="minorHAnsi"/>
          <w:noProof/>
          <w:sz w:val="20"/>
          <w:szCs w:val="20"/>
        </w:rPr>
        <w:t>:</w:t>
      </w:r>
    </w:p>
    <w:p w14:paraId="2BC8E96F" w14:textId="77777777" w:rsidR="005E7A24" w:rsidRPr="00A127C4" w:rsidRDefault="0097690B" w:rsidP="008D3E4F">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the offering during our church servi</w:t>
      </w:r>
      <w:r w:rsidR="001B6A9F" w:rsidRPr="00A127C4">
        <w:rPr>
          <w:rFonts w:asciiTheme="minorHAnsi" w:hAnsiTheme="minorHAnsi" w:cstheme="minorHAnsi"/>
          <w:noProof/>
          <w:sz w:val="20"/>
          <w:szCs w:val="20"/>
        </w:rPr>
        <w:t>c</w:t>
      </w:r>
      <w:r w:rsidRPr="00A127C4">
        <w:rPr>
          <w:rFonts w:asciiTheme="minorHAnsi" w:hAnsiTheme="minorHAnsi" w:cstheme="minorHAnsi"/>
          <w:noProof/>
          <w:sz w:val="20"/>
          <w:szCs w:val="20"/>
        </w:rPr>
        <w:t>es</w:t>
      </w:r>
      <w:r w:rsidR="001B6A9F" w:rsidRPr="00A127C4">
        <w:rPr>
          <w:rFonts w:asciiTheme="minorHAnsi" w:hAnsiTheme="minorHAnsi" w:cstheme="minorHAnsi"/>
          <w:noProof/>
          <w:sz w:val="20"/>
          <w:szCs w:val="20"/>
        </w:rPr>
        <w:t>;</w:t>
      </w:r>
    </w:p>
    <w:p w14:paraId="55B022D0" w14:textId="77777777" w:rsidR="005E7A24" w:rsidRPr="00A127C4" w:rsidRDefault="001B6A9F" w:rsidP="00ED7BA6">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deb</w:t>
      </w:r>
      <w:r w:rsidR="003E7168" w:rsidRPr="00A127C4">
        <w:rPr>
          <w:rFonts w:asciiTheme="minorHAnsi" w:hAnsiTheme="minorHAnsi" w:cstheme="minorHAnsi"/>
          <w:noProof/>
          <w:sz w:val="20"/>
          <w:szCs w:val="20"/>
        </w:rPr>
        <w:t xml:space="preserve">it or </w:t>
      </w:r>
      <w:r w:rsidRPr="00A127C4">
        <w:rPr>
          <w:rFonts w:asciiTheme="minorHAnsi" w:hAnsiTheme="minorHAnsi" w:cstheme="minorHAnsi"/>
          <w:noProof/>
          <w:sz w:val="20"/>
          <w:szCs w:val="20"/>
        </w:rPr>
        <w:t xml:space="preserve">credit card </w:t>
      </w:r>
      <w:r w:rsidR="00112C12" w:rsidRPr="00A127C4">
        <w:rPr>
          <w:rFonts w:asciiTheme="minorHAnsi" w:hAnsiTheme="minorHAnsi" w:cstheme="minorHAnsi"/>
          <w:noProof/>
          <w:sz w:val="20"/>
          <w:szCs w:val="20"/>
        </w:rPr>
        <w:t>at our terminal near the coffee machine;</w:t>
      </w:r>
    </w:p>
    <w:p w14:paraId="61345715" w14:textId="77777777" w:rsidR="005E7A24" w:rsidRPr="00A127C4" w:rsidRDefault="00112C12" w:rsidP="00C66961">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direct bank transfer to our account</w:t>
      </w:r>
      <w:r w:rsidR="0067607A" w:rsidRPr="00A127C4">
        <w:rPr>
          <w:rFonts w:asciiTheme="minorHAnsi" w:hAnsiTheme="minorHAnsi" w:cstheme="minorHAnsi"/>
          <w:noProof/>
          <w:sz w:val="20"/>
          <w:szCs w:val="20"/>
        </w:rPr>
        <w:t xml:space="preserve"> – </w:t>
      </w:r>
      <w:r w:rsidR="00D1258D" w:rsidRPr="00A127C4">
        <w:rPr>
          <w:rFonts w:asciiTheme="minorHAnsi" w:hAnsiTheme="minorHAnsi" w:cstheme="minorHAnsi"/>
          <w:noProof/>
          <w:sz w:val="20"/>
          <w:szCs w:val="20"/>
        </w:rPr>
        <w:t>BSB: 704 922 Ac #</w:t>
      </w:r>
      <w:r w:rsidR="00533DD0" w:rsidRPr="00A127C4">
        <w:rPr>
          <w:rFonts w:asciiTheme="minorHAnsi" w:hAnsiTheme="minorHAnsi" w:cstheme="minorHAnsi"/>
          <w:noProof/>
          <w:sz w:val="20"/>
          <w:szCs w:val="20"/>
        </w:rPr>
        <w:t>1</w:t>
      </w:r>
      <w:r w:rsidR="00C42DBB" w:rsidRPr="00A127C4">
        <w:rPr>
          <w:rFonts w:asciiTheme="minorHAnsi" w:hAnsiTheme="minorHAnsi" w:cstheme="minorHAnsi"/>
          <w:noProof/>
          <w:sz w:val="20"/>
          <w:szCs w:val="20"/>
        </w:rPr>
        <w:t>00021110</w:t>
      </w:r>
    </w:p>
    <w:p w14:paraId="6B92E8BE" w14:textId="0D15E485" w:rsidR="005E7A24" w:rsidRPr="00D111F8" w:rsidRDefault="0067607A" w:rsidP="00C54A8B">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 xml:space="preserve">Giveway </w:t>
      </w:r>
      <w:hyperlink r:id="rId11" w:history="1">
        <w:r w:rsidR="00B26115" w:rsidRPr="00A127C4">
          <w:rPr>
            <w:rStyle w:val="Hyperlink"/>
            <w:rFonts w:asciiTheme="minorHAnsi" w:hAnsiTheme="minorHAnsi" w:cstheme="minorHAnsi"/>
            <w:noProof/>
            <w:sz w:val="20"/>
            <w:szCs w:val="20"/>
          </w:rPr>
          <w:t>https://kelmscott-baptist-church.giveway.org.au/igive-tithes-and-offerings</w:t>
        </w:r>
      </w:hyperlink>
      <w:r w:rsidR="00B26115" w:rsidRPr="00A127C4">
        <w:rPr>
          <w:rFonts w:asciiTheme="minorHAnsi" w:hAnsiTheme="minorHAnsi" w:cstheme="minorHAnsi"/>
          <w:noProof/>
          <w:sz w:val="20"/>
          <w:szCs w:val="20"/>
        </w:rPr>
        <w:t xml:space="preserve"> </w:t>
      </w:r>
    </w:p>
    <w:tbl>
      <w:tblPr>
        <w:tblStyle w:val="TableGrid"/>
        <w:tblW w:w="0" w:type="auto"/>
        <w:tblLayout w:type="fixed"/>
        <w:tblLook w:val="04A0" w:firstRow="1" w:lastRow="0" w:firstColumn="1" w:lastColumn="0" w:noHBand="0" w:noVBand="1"/>
      </w:tblPr>
      <w:tblGrid>
        <w:gridCol w:w="2118"/>
        <w:gridCol w:w="5777"/>
      </w:tblGrid>
      <w:tr w:rsidR="00EA1515" w14:paraId="1FE5316C" w14:textId="77777777" w:rsidTr="00DB6C3C">
        <w:tc>
          <w:tcPr>
            <w:tcW w:w="2118" w:type="dxa"/>
            <w:shd w:val="clear" w:color="auto" w:fill="000000" w:themeFill="text1"/>
          </w:tcPr>
          <w:p w14:paraId="7DF7B83B" w14:textId="77777777" w:rsidR="008A4F58" w:rsidRDefault="0042588A" w:rsidP="00B97751">
            <w:pPr>
              <w:rPr>
                <w:noProof/>
              </w:rPr>
            </w:pPr>
            <w:r>
              <w:rPr>
                <w:noProof/>
              </w:rPr>
              <w:br w:type="page"/>
            </w:r>
            <w:r w:rsidR="00EA1515">
              <w:rPr>
                <w:noProof/>
              </w:rPr>
              <w:br w:type="page"/>
            </w:r>
          </w:p>
          <w:p w14:paraId="2363AF57" w14:textId="760B6D11" w:rsidR="00EA1515" w:rsidRPr="00D67E9B" w:rsidRDefault="00EA1515">
            <w:pPr>
              <w:jc w:val="center"/>
              <w:rPr>
                <w:rFonts w:asciiTheme="minorHAnsi" w:hAnsiTheme="minorHAnsi" w:cstheme="minorHAnsi"/>
                <w:color w:val="FFFFFF" w:themeColor="background1"/>
              </w:rPr>
            </w:pPr>
            <w:r>
              <w:rPr>
                <w:rFonts w:asciiTheme="minorHAnsi" w:hAnsiTheme="minorHAnsi" w:cstheme="minorHAnsi"/>
                <w:color w:val="FFFFFF" w:themeColor="background1"/>
              </w:rPr>
              <w:t>202</w:t>
            </w:r>
            <w:r w:rsidR="0023543C">
              <w:rPr>
                <w:rFonts w:asciiTheme="minorHAnsi" w:hAnsiTheme="minorHAnsi" w:cstheme="minorHAnsi"/>
                <w:color w:val="FFFFFF" w:themeColor="background1"/>
              </w:rPr>
              <w:t>6</w:t>
            </w:r>
            <w:r w:rsidRPr="00D67E9B">
              <w:rPr>
                <w:rFonts w:asciiTheme="minorHAnsi" w:hAnsiTheme="minorHAnsi" w:cstheme="minorHAnsi"/>
                <w:color w:val="FFFFFF" w:themeColor="background1"/>
              </w:rPr>
              <w:t xml:space="preserve"> No.</w:t>
            </w:r>
            <w:r w:rsidR="003D2443">
              <w:rPr>
                <w:rFonts w:asciiTheme="minorHAnsi" w:hAnsiTheme="minorHAnsi" w:cstheme="minorHAnsi"/>
                <w:color w:val="FFFFFF" w:themeColor="background1"/>
              </w:rPr>
              <w:t>4</w:t>
            </w:r>
            <w:r w:rsidR="009D3FA6">
              <w:rPr>
                <w:rFonts w:asciiTheme="minorHAnsi" w:hAnsiTheme="minorHAnsi" w:cstheme="minorHAnsi"/>
                <w:color w:val="FFFFFF" w:themeColor="background1"/>
              </w:rPr>
              <w:t>2</w:t>
            </w:r>
          </w:p>
          <w:p w14:paraId="424A527B" w14:textId="309BC4BE" w:rsidR="00EA1515" w:rsidRPr="00D67E9B" w:rsidRDefault="005E7A24" w:rsidP="00E97A34">
            <w:pPr>
              <w:jc w:val="center"/>
              <w:rPr>
                <w:rFonts w:asciiTheme="minorHAnsi" w:hAnsiTheme="minorHAnsi" w:cstheme="minorHAnsi"/>
                <w:color w:val="FFFFFF" w:themeColor="background1"/>
              </w:rPr>
            </w:pPr>
            <w:r>
              <w:rPr>
                <w:rFonts w:asciiTheme="minorHAnsi" w:hAnsiTheme="minorHAnsi" w:cstheme="minorHAnsi"/>
                <w:color w:val="FFFFFF" w:themeColor="background1"/>
              </w:rPr>
              <w:t>1</w:t>
            </w:r>
            <w:r w:rsidR="009D3FA6">
              <w:rPr>
                <w:rFonts w:asciiTheme="minorHAnsi" w:hAnsiTheme="minorHAnsi" w:cstheme="minorHAnsi"/>
                <w:color w:val="FFFFFF" w:themeColor="background1"/>
              </w:rPr>
              <w:t>8</w:t>
            </w:r>
            <w:r w:rsidR="00C87E93">
              <w:rPr>
                <w:rFonts w:asciiTheme="minorHAnsi" w:hAnsiTheme="minorHAnsi" w:cstheme="minorHAnsi"/>
                <w:color w:val="FFFFFF" w:themeColor="background1"/>
              </w:rPr>
              <w:t>/</w:t>
            </w:r>
            <w:r w:rsidR="003D2443">
              <w:rPr>
                <w:rFonts w:asciiTheme="minorHAnsi" w:hAnsiTheme="minorHAnsi" w:cstheme="minorHAnsi"/>
                <w:color w:val="FFFFFF" w:themeColor="background1"/>
              </w:rPr>
              <w:t>10</w:t>
            </w:r>
            <w:r w:rsidR="00EA1515" w:rsidRPr="00D67E9B">
              <w:rPr>
                <w:rFonts w:asciiTheme="minorHAnsi" w:hAnsiTheme="minorHAnsi" w:cstheme="minorHAnsi"/>
                <w:color w:val="FFFFFF" w:themeColor="background1"/>
              </w:rPr>
              <w:t>/2</w:t>
            </w:r>
            <w:r w:rsidR="00B00873">
              <w:rPr>
                <w:rFonts w:asciiTheme="minorHAnsi" w:hAnsiTheme="minorHAnsi" w:cstheme="minorHAnsi"/>
                <w:color w:val="FFFFFF" w:themeColor="background1"/>
              </w:rPr>
              <w:t>6</w:t>
            </w:r>
          </w:p>
          <w:p w14:paraId="384B032A" w14:textId="77777777" w:rsidR="00EA1515" w:rsidRDefault="00EA1515"/>
        </w:tc>
        <w:tc>
          <w:tcPr>
            <w:tcW w:w="5777" w:type="dxa"/>
            <w:vMerge w:val="restart"/>
          </w:tcPr>
          <w:p w14:paraId="30C52ADD" w14:textId="77777777" w:rsidR="00BF6800" w:rsidRPr="00BF6800" w:rsidRDefault="00BF6800" w:rsidP="00251371">
            <w:pPr>
              <w:pStyle w:val="NormalWeb"/>
              <w:spacing w:before="0" w:beforeAutospacing="0" w:after="0" w:afterAutospacing="0"/>
              <w:jc w:val="center"/>
              <w:rPr>
                <w:rFonts w:asciiTheme="minorHAnsi" w:hAnsiTheme="minorHAnsi" w:cstheme="minorHAnsi"/>
                <w:b/>
                <w:bCs/>
                <w:color w:val="000000"/>
                <w:sz w:val="14"/>
                <w:szCs w:val="14"/>
              </w:rPr>
            </w:pPr>
          </w:p>
          <w:p w14:paraId="75147EC7" w14:textId="77777777" w:rsidR="00352954" w:rsidRDefault="00EC5CBA" w:rsidP="00A72000">
            <w:pPr>
              <w:pStyle w:val="NormalWeb"/>
              <w:spacing w:before="0" w:beforeAutospacing="0" w:after="0" w:afterAutospacing="0"/>
              <w:jc w:val="center"/>
              <w:rPr>
                <w:rFonts w:asciiTheme="minorHAnsi" w:hAnsiTheme="minorHAnsi" w:cstheme="minorHAnsi"/>
                <w:b/>
                <w:bCs/>
                <w:color w:val="000000"/>
                <w:sz w:val="20"/>
                <w:szCs w:val="20"/>
              </w:rPr>
            </w:pPr>
            <w:r w:rsidRPr="005F56DB">
              <w:rPr>
                <w:rFonts w:asciiTheme="minorHAnsi" w:hAnsiTheme="minorHAnsi" w:cstheme="minorHAnsi"/>
                <w:b/>
                <w:bCs/>
                <w:color w:val="000000"/>
                <w:sz w:val="20"/>
                <w:szCs w:val="20"/>
              </w:rPr>
              <w:t>Good morning, and welcome to the Kelmscott Baptist Church.</w:t>
            </w:r>
          </w:p>
          <w:p w14:paraId="329B955D" w14:textId="77777777" w:rsidR="00352954" w:rsidRDefault="00EC5CBA" w:rsidP="00A72000">
            <w:pPr>
              <w:pStyle w:val="NormalWeb"/>
              <w:spacing w:before="0" w:beforeAutospacing="0" w:after="0" w:afterAutospacing="0"/>
              <w:jc w:val="center"/>
              <w:rPr>
                <w:rFonts w:asciiTheme="minorHAnsi" w:hAnsiTheme="minorHAnsi" w:cstheme="minorHAnsi"/>
                <w:b/>
                <w:bCs/>
                <w:color w:val="000000"/>
                <w:sz w:val="20"/>
                <w:szCs w:val="20"/>
              </w:rPr>
            </w:pPr>
            <w:r w:rsidRPr="005F56DB">
              <w:rPr>
                <w:rFonts w:asciiTheme="minorHAnsi" w:hAnsiTheme="minorHAnsi" w:cstheme="minorHAnsi"/>
                <w:b/>
                <w:bCs/>
                <w:color w:val="000000"/>
                <w:sz w:val="20"/>
                <w:szCs w:val="20"/>
              </w:rPr>
              <w:t>It’s great to have you here</w:t>
            </w:r>
            <w:r w:rsidR="00526DFA">
              <w:rPr>
                <w:rFonts w:asciiTheme="minorHAnsi" w:hAnsiTheme="minorHAnsi" w:cstheme="minorHAnsi"/>
                <w:b/>
                <w:bCs/>
                <w:color w:val="000000"/>
                <w:sz w:val="20"/>
                <w:szCs w:val="20"/>
              </w:rPr>
              <w:t>.</w:t>
            </w:r>
          </w:p>
          <w:p w14:paraId="170A3A80" w14:textId="645BD8DD" w:rsidR="00A72000" w:rsidRDefault="00526DFA" w:rsidP="00A72000">
            <w:pPr>
              <w:pStyle w:val="NormalWeb"/>
              <w:spacing w:before="0" w:beforeAutospacing="0" w:after="0" w:afterAutospacing="0"/>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W</w:t>
            </w:r>
            <w:r w:rsidR="00EC5CBA" w:rsidRPr="005F56DB">
              <w:rPr>
                <w:rFonts w:asciiTheme="minorHAnsi" w:hAnsiTheme="minorHAnsi" w:cstheme="minorHAnsi"/>
                <w:b/>
                <w:bCs/>
                <w:color w:val="000000"/>
                <w:sz w:val="20"/>
                <w:szCs w:val="20"/>
              </w:rPr>
              <w:t xml:space="preserve">e hope you’ll be encouraged as you worship with </w:t>
            </w:r>
          </w:p>
          <w:p w14:paraId="15E52543" w14:textId="77777777" w:rsidR="00352954" w:rsidRPr="00352954" w:rsidRDefault="00352954" w:rsidP="00A72000">
            <w:pPr>
              <w:pStyle w:val="NormalWeb"/>
              <w:spacing w:before="0" w:beforeAutospacing="0" w:after="0" w:afterAutospacing="0"/>
              <w:jc w:val="center"/>
              <w:rPr>
                <w:rFonts w:asciiTheme="minorHAnsi" w:hAnsiTheme="minorHAnsi" w:cstheme="minorHAnsi"/>
                <w:b/>
                <w:bCs/>
                <w:color w:val="000000"/>
                <w:sz w:val="16"/>
                <w:szCs w:val="16"/>
              </w:rPr>
            </w:pPr>
          </w:p>
          <w:p w14:paraId="4966547C" w14:textId="77777777" w:rsidR="00352954" w:rsidRPr="00817721" w:rsidRDefault="00352954" w:rsidP="00352954">
            <w:pPr>
              <w:pStyle w:val="NormalWeb"/>
              <w:spacing w:before="0" w:beforeAutospacing="0" w:after="0" w:afterAutospacing="0"/>
              <w:jc w:val="center"/>
              <w:rPr>
                <w:rFonts w:asciiTheme="minorHAnsi" w:hAnsiTheme="minorHAnsi" w:cstheme="minorHAnsi"/>
                <w:b/>
                <w:bCs/>
              </w:rPr>
            </w:pPr>
            <w:r>
              <w:rPr>
                <w:rFonts w:asciiTheme="minorHAnsi" w:hAnsiTheme="minorHAnsi" w:cstheme="minorHAnsi"/>
                <w:b/>
                <w:bCs/>
              </w:rPr>
              <w:t>How to Study the Bible – KBC Bible School</w:t>
            </w:r>
          </w:p>
          <w:p w14:paraId="75C3FBE0" w14:textId="77777777" w:rsidR="00352954" w:rsidRPr="00352954" w:rsidRDefault="00352954" w:rsidP="00352954">
            <w:pPr>
              <w:pStyle w:val="NormalWeb"/>
              <w:spacing w:before="0" w:beforeAutospacing="0" w:after="0" w:afterAutospacing="0"/>
              <w:jc w:val="both"/>
              <w:rPr>
                <w:rFonts w:asciiTheme="minorHAnsi" w:hAnsiTheme="minorHAnsi" w:cstheme="minorHAnsi"/>
                <w:sz w:val="16"/>
                <w:szCs w:val="16"/>
              </w:rPr>
            </w:pPr>
          </w:p>
          <w:p w14:paraId="7AA2B09D"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r w:rsidRPr="00352954">
              <w:rPr>
                <w:rFonts w:asciiTheme="minorHAnsi" w:hAnsiTheme="minorHAnsi" w:cstheme="minorHAnsi"/>
                <w:sz w:val="21"/>
                <w:szCs w:val="21"/>
              </w:rPr>
              <w:t>This Saturday KBC Bible School kicks off with our first 7-week class on How to Study the Bible. We’ll start at 10.00 am and finish around 12.00 with a short break in the middle. I have posted all the notes to the group chat, so if please read the first session notes before you come and bring them with you. This is as much a skills acquisition class as it is an information based/content class, so there will be homework. Each student is asked to choose a passage of Scripture that they will study during the course. I recommend a passage from the N.T. epistles (Romans – Jude), but you can choose any.</w:t>
            </w:r>
          </w:p>
          <w:p w14:paraId="4E5E7B22"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p>
          <w:p w14:paraId="29DB96F5" w14:textId="744FFEA8"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r w:rsidRPr="00352954">
              <w:rPr>
                <w:rFonts w:asciiTheme="minorHAnsi" w:hAnsiTheme="minorHAnsi" w:cstheme="minorHAnsi"/>
                <w:sz w:val="21"/>
                <w:szCs w:val="21"/>
              </w:rPr>
              <w:t>If you’d like to come along, simply scan the QR code on the back of this newsletter and you’ll have access to the notes. Then we’ll see you here at church, 10.00 am on Saturday.</w:t>
            </w:r>
          </w:p>
          <w:p w14:paraId="05F0D6CE" w14:textId="77777777" w:rsidR="00352954" w:rsidRPr="00352954" w:rsidRDefault="00352954" w:rsidP="00352954">
            <w:pPr>
              <w:pStyle w:val="NormalWeb"/>
              <w:spacing w:before="0" w:beforeAutospacing="0" w:after="0" w:afterAutospacing="0"/>
              <w:jc w:val="both"/>
              <w:rPr>
                <w:rFonts w:asciiTheme="minorHAnsi" w:hAnsiTheme="minorHAnsi" w:cstheme="minorHAnsi"/>
                <w:sz w:val="16"/>
                <w:szCs w:val="16"/>
              </w:rPr>
            </w:pPr>
          </w:p>
          <w:p w14:paraId="683AEC39" w14:textId="02F0D445" w:rsidR="00352954" w:rsidRDefault="00352954" w:rsidP="00352954">
            <w:pPr>
              <w:pStyle w:val="NormalWeb"/>
              <w:spacing w:before="0" w:beforeAutospacing="0" w:after="0" w:afterAutospacing="0"/>
              <w:jc w:val="center"/>
              <w:rPr>
                <w:rFonts w:asciiTheme="minorHAnsi" w:hAnsiTheme="minorHAnsi" w:cstheme="minorHAnsi"/>
              </w:rPr>
            </w:pPr>
            <w:r>
              <w:rPr>
                <w:rFonts w:asciiTheme="minorHAnsi" w:hAnsiTheme="minorHAnsi" w:cstheme="minorHAnsi"/>
                <w:b/>
                <w:bCs/>
              </w:rPr>
              <w:t>Kingdom Ethic – (Matthew 18:1-14)</w:t>
            </w:r>
          </w:p>
          <w:p w14:paraId="378541E4" w14:textId="77777777" w:rsidR="00352954" w:rsidRPr="00352954" w:rsidRDefault="00352954" w:rsidP="00352954">
            <w:pPr>
              <w:pStyle w:val="NormalWeb"/>
              <w:spacing w:before="0" w:beforeAutospacing="0" w:after="0" w:afterAutospacing="0"/>
              <w:jc w:val="both"/>
              <w:rPr>
                <w:rFonts w:asciiTheme="minorHAnsi" w:hAnsiTheme="minorHAnsi" w:cstheme="minorHAnsi"/>
                <w:sz w:val="16"/>
                <w:szCs w:val="16"/>
              </w:rPr>
            </w:pPr>
          </w:p>
          <w:p w14:paraId="0E3D92FC"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r w:rsidRPr="00352954">
              <w:rPr>
                <w:rFonts w:asciiTheme="minorHAnsi" w:hAnsiTheme="minorHAnsi" w:cstheme="minorHAnsi"/>
                <w:sz w:val="21"/>
                <w:szCs w:val="21"/>
              </w:rPr>
              <w:t>The disciples have come to realise that Jesus is the Christ (see Matthew 16:16), the promised Jewish King. The Jews expected that when their King came, He would kick out their oppressors and set up His kingdom over the earth (see Acts 1:6). In Matthew 18:1 we see the disciples jockeying for positions of prominence in this coming kingdom.</w:t>
            </w:r>
          </w:p>
          <w:p w14:paraId="6B3C8823"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p>
          <w:p w14:paraId="0C3FA892"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r w:rsidRPr="00352954">
              <w:rPr>
                <w:rFonts w:asciiTheme="minorHAnsi" w:hAnsiTheme="minorHAnsi" w:cstheme="minorHAnsi"/>
                <w:sz w:val="21"/>
                <w:szCs w:val="21"/>
              </w:rPr>
              <w:t xml:space="preserve">Jesus’ response shatters their immediate political and personal ambitions. He brings a child into their midst, one who had no social, legal, political, or religious status, and says this is who you need to be like to get into the kingdom, let alone be great in the kingdom. Of course, Jesus was talking about the need for child-like humble faith.  The children Jesus was pointing to didn’t have pretence, pride, or ego that stood in the way of them humbly trusting. </w:t>
            </w:r>
          </w:p>
          <w:p w14:paraId="01329447"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p>
          <w:p w14:paraId="0C6F13DB" w14:textId="77777777" w:rsidR="00352954" w:rsidRPr="00352954" w:rsidRDefault="00352954" w:rsidP="00352954">
            <w:pPr>
              <w:pStyle w:val="NormalWeb"/>
              <w:spacing w:before="0" w:beforeAutospacing="0" w:after="0" w:afterAutospacing="0"/>
              <w:jc w:val="both"/>
              <w:rPr>
                <w:rFonts w:asciiTheme="minorHAnsi" w:hAnsiTheme="minorHAnsi" w:cstheme="minorHAnsi"/>
                <w:sz w:val="21"/>
                <w:szCs w:val="21"/>
              </w:rPr>
            </w:pPr>
            <w:r w:rsidRPr="00352954">
              <w:rPr>
                <w:rFonts w:asciiTheme="minorHAnsi" w:hAnsiTheme="minorHAnsi" w:cstheme="minorHAnsi"/>
                <w:sz w:val="21"/>
                <w:szCs w:val="21"/>
              </w:rPr>
              <w:t>This humble attitude is further emphasised by Jesus as He warns the disciples against causing these little ones to stumble and admonishes them to have a shepherd’s heart towards others.</w:t>
            </w:r>
          </w:p>
          <w:p w14:paraId="2FB3CDA6" w14:textId="4750CC03" w:rsidR="00CB570D" w:rsidRPr="002559B6" w:rsidRDefault="00352954" w:rsidP="00352954">
            <w:pPr>
              <w:pStyle w:val="NormalWeb"/>
              <w:spacing w:before="0" w:beforeAutospacing="0" w:after="0" w:afterAutospacing="0"/>
              <w:jc w:val="right"/>
              <w:rPr>
                <w:rFonts w:asciiTheme="minorHAnsi" w:hAnsiTheme="minorHAnsi" w:cstheme="minorHAnsi"/>
                <w:sz w:val="20"/>
                <w:szCs w:val="20"/>
              </w:rPr>
            </w:pPr>
            <w:r>
              <w:rPr>
                <w:rFonts w:asciiTheme="minorHAnsi" w:hAnsiTheme="minorHAnsi" w:cstheme="minorHAnsi"/>
                <w:sz w:val="20"/>
                <w:szCs w:val="20"/>
              </w:rPr>
              <w:t>Pastor Greg</w:t>
            </w:r>
          </w:p>
        </w:tc>
      </w:tr>
      <w:tr w:rsidR="00EA1515" w14:paraId="5D117769" w14:textId="77777777" w:rsidTr="00DB6C3C">
        <w:tc>
          <w:tcPr>
            <w:tcW w:w="2118" w:type="dxa"/>
          </w:tcPr>
          <w:p w14:paraId="36A5C717" w14:textId="77777777" w:rsidR="00EA1515" w:rsidRDefault="00D11424">
            <w:pPr>
              <w:ind w:left="258"/>
            </w:pPr>
            <w:r>
              <w:rPr>
                <w:noProof/>
              </w:rPr>
              <mc:AlternateContent>
                <mc:Choice Requires="wps">
                  <w:drawing>
                    <wp:anchor distT="45720" distB="45720" distL="114300" distR="114300" simplePos="0" relativeHeight="251660800" behindDoc="0" locked="0" layoutInCell="1" allowOverlap="1" wp14:anchorId="72255670" wp14:editId="5887FC9E">
                      <wp:simplePos x="0" y="0"/>
                      <wp:positionH relativeFrom="column">
                        <wp:posOffset>-14788</wp:posOffset>
                      </wp:positionH>
                      <wp:positionV relativeFrom="paragraph">
                        <wp:posOffset>0</wp:posOffset>
                      </wp:positionV>
                      <wp:extent cx="1189348" cy="594674"/>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48" cy="594674"/>
                              </a:xfrm>
                              <a:prstGeom prst="rect">
                                <a:avLst/>
                              </a:prstGeom>
                              <a:solidFill>
                                <a:srgbClr val="FFFFFF"/>
                              </a:solidFill>
                              <a:ln w="9525">
                                <a:noFill/>
                                <a:miter lim="800000"/>
                                <a:headEnd/>
                                <a:tailEnd/>
                              </a:ln>
                            </wps:spPr>
                            <wps:txbx>
                              <w:txbxContent>
                                <w:p w14:paraId="2D9A4B54" w14:textId="77777777" w:rsidR="00EA1515" w:rsidRDefault="00EA1515" w:rsidP="00EA1515">
                                  <w:pPr>
                                    <w:jc w:val="center"/>
                                    <w:rPr>
                                      <w:rFonts w:asciiTheme="minorHAnsi" w:hAnsiTheme="minorHAnsi" w:cstheme="minorHAnsi"/>
                                      <w:b/>
                                      <w:bCs/>
                                    </w:rPr>
                                  </w:pPr>
                                </w:p>
                                <w:p w14:paraId="134898CE"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31ACEA8"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255670" id="_x0000_t202" coordsize="21600,21600" o:spt="202" path="m,l,21600r21600,l21600,xe">
                      <v:stroke joinstyle="miter"/>
                      <v:path gradientshapeok="t" o:connecttype="rect"/>
                    </v:shapetype>
                    <v:shape id="Text Box 2" o:spid="_x0000_s1026" type="#_x0000_t202" style="position:absolute;left:0;text-align:left;margin-left:-1.15pt;margin-top:0;width:93.65pt;height:46.8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" stroked="f">
                      <v:textbox>
                        <w:txbxContent>
                          <w:p w14:paraId="2D9A4B54" w14:textId="77777777" w:rsidR="00EA1515" w:rsidRDefault="00EA1515" w:rsidP="00EA1515">
                            <w:pPr>
                              <w:jc w:val="center"/>
                              <w:rPr>
                                <w:rFonts w:asciiTheme="minorHAnsi" w:hAnsiTheme="minorHAnsi" w:cstheme="minorHAnsi"/>
                                <w:b/>
                                <w:bCs/>
                              </w:rPr>
                            </w:pPr>
                          </w:p>
                          <w:p w14:paraId="134898CE"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31ACEA8"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v:textbox>
                      <w10:wrap type="square"/>
                    </v:shape>
                  </w:pict>
                </mc:Fallback>
              </mc:AlternateContent>
            </w:r>
            <w:r>
              <w:rPr>
                <w:noProof/>
              </w:rPr>
              <w:drawing>
                <wp:inline distT="0" distB="0" distL="0" distR="0" wp14:anchorId="2028462D" wp14:editId="168E1B99">
                  <wp:extent cx="830741" cy="12758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9597" cy="1289442"/>
                          </a:xfrm>
                          <a:prstGeom prst="rect">
                            <a:avLst/>
                          </a:prstGeom>
                          <a:noFill/>
                          <a:ln>
                            <a:noFill/>
                          </a:ln>
                        </pic:spPr>
                      </pic:pic>
                    </a:graphicData>
                  </a:graphic>
                </wp:inline>
              </w:drawing>
            </w:r>
          </w:p>
          <w:p w14:paraId="10D38271" w14:textId="77777777" w:rsidR="00EA1515" w:rsidRDefault="00EA1515">
            <w:pPr>
              <w:ind w:left="258"/>
            </w:pPr>
          </w:p>
          <w:p w14:paraId="1D3FEEA9" w14:textId="77777777" w:rsidR="00EA1515" w:rsidRDefault="00EA1515">
            <w:pPr>
              <w:ind w:left="264"/>
            </w:pPr>
          </w:p>
        </w:tc>
        <w:tc>
          <w:tcPr>
            <w:tcW w:w="5777" w:type="dxa"/>
            <w:vMerge/>
          </w:tcPr>
          <w:p w14:paraId="38B3996B" w14:textId="77777777" w:rsidR="00EA1515" w:rsidRDefault="00EA1515"/>
        </w:tc>
      </w:tr>
      <w:tr w:rsidR="00EA1515" w14:paraId="0D37ED04" w14:textId="77777777" w:rsidTr="00DB6C3C">
        <w:tc>
          <w:tcPr>
            <w:tcW w:w="2118" w:type="dxa"/>
            <w:shd w:val="clear" w:color="auto" w:fill="000000" w:themeFill="text1"/>
          </w:tcPr>
          <w:p w14:paraId="021ED34F" w14:textId="77777777" w:rsidR="00EA1515" w:rsidRDefault="00EA1515">
            <w:pPr>
              <w:shd w:val="clear" w:color="auto" w:fill="000000" w:themeFill="text1"/>
              <w:rPr>
                <w:rFonts w:asciiTheme="minorHAnsi" w:hAnsiTheme="minorHAnsi" w:cstheme="minorHAnsi"/>
              </w:rPr>
            </w:pPr>
            <w:r>
              <w:rPr>
                <w:rFonts w:asciiTheme="minorHAnsi" w:hAnsiTheme="minorHAnsi" w:cstheme="minorHAnsi"/>
              </w:rPr>
              <w:t>.</w:t>
            </w:r>
          </w:p>
          <w:p w14:paraId="739D4135" w14:textId="77777777" w:rsidR="00EA1515" w:rsidRPr="00D67E9B" w:rsidRDefault="00EA1515">
            <w:pPr>
              <w:shd w:val="clear" w:color="auto" w:fill="000000" w:themeFill="text1"/>
              <w:jc w:val="center"/>
              <w:rPr>
                <w:rFonts w:asciiTheme="minorHAnsi" w:hAnsiTheme="minorHAnsi" w:cstheme="minorHAnsi"/>
                <w:b/>
                <w:bCs/>
                <w:color w:val="FFFFFF" w:themeColor="background1"/>
                <w:u w:val="single"/>
              </w:rPr>
            </w:pPr>
            <w:r w:rsidRPr="00D67E9B">
              <w:rPr>
                <w:rFonts w:asciiTheme="minorHAnsi" w:hAnsiTheme="minorHAnsi" w:cstheme="minorHAnsi"/>
                <w:b/>
                <w:bCs/>
                <w:color w:val="FFFFFF" w:themeColor="background1"/>
                <w:u w:val="single"/>
              </w:rPr>
              <w:t>Pastor</w:t>
            </w:r>
          </w:p>
          <w:p w14:paraId="72DB8158" w14:textId="77777777" w:rsidR="00EA1515" w:rsidRDefault="00EA151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Greg Burgess</w:t>
            </w:r>
          </w:p>
          <w:p w14:paraId="69FDFDE2" w14:textId="77777777" w:rsidR="00EA1515" w:rsidRDefault="0080194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0401151192</w:t>
            </w:r>
          </w:p>
          <w:p w14:paraId="5001BD1D" w14:textId="77777777" w:rsidR="00EA1515" w:rsidRDefault="00EA1515">
            <w:pPr>
              <w:shd w:val="clear" w:color="auto" w:fill="000000" w:themeFill="text1"/>
              <w:jc w:val="center"/>
              <w:rPr>
                <w:rFonts w:asciiTheme="minorHAnsi" w:hAnsiTheme="minorHAnsi" w:cstheme="minorHAnsi"/>
                <w:color w:val="FFFFFF" w:themeColor="background1"/>
              </w:rPr>
            </w:pPr>
          </w:p>
          <w:p w14:paraId="6DC0DE98"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We meet at</w:t>
            </w:r>
          </w:p>
          <w:p w14:paraId="1B285DFD"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10.00 am Sunday</w:t>
            </w:r>
            <w:r>
              <w:rPr>
                <w:rFonts w:asciiTheme="minorHAnsi" w:hAnsiTheme="minorHAnsi" w:cstheme="minorHAnsi"/>
                <w:color w:val="FFFFFF" w:themeColor="background1"/>
              </w:rPr>
              <w:t>.</w:t>
            </w:r>
          </w:p>
          <w:p w14:paraId="76AA749F"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29 Third Ave</w:t>
            </w:r>
          </w:p>
          <w:p w14:paraId="0448DD12"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Kelmscott WA 6111</w:t>
            </w:r>
          </w:p>
          <w:p w14:paraId="7A559ED4" w14:textId="77777777" w:rsidR="00EA1515" w:rsidRDefault="00EA1515">
            <w:pPr>
              <w:shd w:val="clear" w:color="auto" w:fill="000000" w:themeFill="text1"/>
              <w:rPr>
                <w:color w:val="FFFFFF" w:themeColor="background1"/>
              </w:rPr>
            </w:pPr>
          </w:p>
          <w:p w14:paraId="41BB1A0F" w14:textId="77777777" w:rsidR="00EA1515" w:rsidRPr="00A569E5" w:rsidRDefault="00EA1515">
            <w:pPr>
              <w:shd w:val="clear" w:color="auto" w:fill="000000" w:themeFill="text1"/>
              <w:rPr>
                <w:color w:val="FFFFFF" w:themeColor="background1"/>
              </w:rPr>
            </w:pPr>
          </w:p>
          <w:p w14:paraId="41E392C8" w14:textId="77777777" w:rsidR="00EA1515" w:rsidRPr="00A569E5" w:rsidRDefault="00EA1515">
            <w:pPr>
              <w:shd w:val="clear" w:color="auto" w:fill="000000" w:themeFill="text1"/>
              <w:jc w:val="center"/>
              <w:rPr>
                <w:rFonts w:ascii="Calibri" w:hAnsi="Calibri"/>
                <w:color w:val="FFFFFF" w:themeColor="background1"/>
                <w:u w:val="single"/>
              </w:rPr>
            </w:pPr>
            <w:r w:rsidRPr="00A569E5">
              <w:rPr>
                <w:rFonts w:ascii="Calibri" w:hAnsi="Calibri"/>
                <w:color w:val="FFFFFF" w:themeColor="background1"/>
                <w:u w:val="single"/>
              </w:rPr>
              <w:t>Website</w:t>
            </w:r>
          </w:p>
          <w:p w14:paraId="5282DA9F" w14:textId="0DBFA817" w:rsidR="00EA1515" w:rsidRDefault="00EA1515">
            <w:pPr>
              <w:shd w:val="clear" w:color="auto" w:fill="000000" w:themeFill="text1"/>
              <w:jc w:val="center"/>
              <w:rPr>
                <w:rFonts w:ascii="Calibri" w:hAnsi="Calibri"/>
              </w:rPr>
            </w:pPr>
            <w:proofErr w:type="spellStart"/>
            <w:proofErr w:type="gramStart"/>
            <w:r w:rsidRPr="00A569E5">
              <w:rPr>
                <w:rFonts w:ascii="Calibri" w:hAnsi="Calibri"/>
                <w:color w:val="FFFFFF" w:themeColor="background1"/>
              </w:rPr>
              <w:t>kelmscottbaptist</w:t>
            </w:r>
            <w:r>
              <w:rPr>
                <w:rFonts w:ascii="Calibri" w:hAnsi="Calibri"/>
                <w:color w:val="FFFFFF" w:themeColor="background1"/>
              </w:rPr>
              <w:t>.org.au</w:t>
            </w:r>
            <w:r>
              <w:rPr>
                <w:rFonts w:ascii="Calibri" w:hAnsi="Calibri"/>
              </w:rPr>
              <w:t>.o</w:t>
            </w:r>
            <w:proofErr w:type="spellEnd"/>
            <w:proofErr w:type="gramEnd"/>
          </w:p>
          <w:p w14:paraId="0109E90C" w14:textId="77777777" w:rsidR="00EA1515" w:rsidRDefault="00EA1515">
            <w:pPr>
              <w:shd w:val="clear" w:color="auto" w:fill="000000" w:themeFill="text1"/>
              <w:jc w:val="center"/>
            </w:pPr>
            <w:r>
              <w:rPr>
                <w:rFonts w:ascii="Calibri" w:hAnsi="Calibri"/>
              </w:rPr>
              <w:t>rg.au</w:t>
            </w:r>
          </w:p>
        </w:tc>
        <w:tc>
          <w:tcPr>
            <w:tcW w:w="5777" w:type="dxa"/>
            <w:vMerge/>
          </w:tcPr>
          <w:p w14:paraId="743E1852" w14:textId="77777777" w:rsidR="00EA1515" w:rsidRDefault="00EA1515"/>
        </w:tc>
      </w:tr>
    </w:tbl>
    <w:p w14:paraId="576D299E" w14:textId="77777777" w:rsidR="009D3FA6" w:rsidRDefault="009D3FA6" w:rsidP="009D3FA6">
      <w:pPr>
        <w:suppressAutoHyphens w:val="0"/>
        <w:jc w:val="center"/>
        <w:rPr>
          <w:b/>
          <w:bCs/>
        </w:rPr>
      </w:pPr>
      <w:r>
        <w:rPr>
          <w:b/>
          <w:bCs/>
        </w:rPr>
        <w:lastRenderedPageBreak/>
        <w:t>ROMANS: THE GOSPEL OF GOD – SIN ANSWERED</w:t>
      </w:r>
    </w:p>
    <w:p w14:paraId="4B586EAA" w14:textId="4E3C8655" w:rsidR="009D3FA6" w:rsidRDefault="009D3FA6" w:rsidP="009D3FA6">
      <w:pPr>
        <w:suppressAutoHyphens w:val="0"/>
        <w:jc w:val="center"/>
        <w:rPr>
          <w:b/>
          <w:bCs/>
        </w:rPr>
      </w:pPr>
      <w:r>
        <w:rPr>
          <w:b/>
          <w:bCs/>
        </w:rPr>
        <w:t>The Blame Game (Romans 3:1-8)</w:t>
      </w:r>
    </w:p>
    <w:p w14:paraId="6E803240" w14:textId="081C93A2" w:rsidR="009D3FA6" w:rsidRDefault="009D3FA6" w:rsidP="009D3FA6">
      <w:pPr>
        <w:suppressAutoHyphens w:val="0"/>
        <w:rPr>
          <w:b/>
          <w:bCs/>
        </w:rPr>
      </w:pPr>
      <w:r w:rsidRPr="00C0345E">
        <w:rPr>
          <w:b/>
          <w:bCs/>
        </w:rPr>
        <w:t>Introduction</w:t>
      </w:r>
    </w:p>
    <w:p w14:paraId="0EC7215C" w14:textId="77777777" w:rsidR="009D3FA6" w:rsidRPr="009D3FA6" w:rsidRDefault="009D3FA6" w:rsidP="009D3FA6">
      <w:pPr>
        <w:suppressAutoHyphens w:val="0"/>
        <w:rPr>
          <w:b/>
          <w:bCs/>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938"/>
      </w:tblGrid>
      <w:tr w:rsidR="009D3FA6" w14:paraId="6780AA63" w14:textId="77777777" w:rsidTr="00BA1404">
        <w:tc>
          <w:tcPr>
            <w:tcW w:w="7938" w:type="dxa"/>
          </w:tcPr>
          <w:p w14:paraId="4673E763" w14:textId="77777777" w:rsidR="009D3FA6" w:rsidRDefault="009D3FA6" w:rsidP="009D3FA6">
            <w:pPr>
              <w:spacing w:line="360" w:lineRule="auto"/>
            </w:pPr>
          </w:p>
        </w:tc>
      </w:tr>
      <w:tr w:rsidR="009D3FA6" w14:paraId="2B0037E0" w14:textId="77777777" w:rsidTr="00BA1404">
        <w:tc>
          <w:tcPr>
            <w:tcW w:w="7938" w:type="dxa"/>
          </w:tcPr>
          <w:p w14:paraId="4E15879C" w14:textId="77777777" w:rsidR="009D3FA6" w:rsidRDefault="009D3FA6" w:rsidP="009D3FA6">
            <w:pPr>
              <w:spacing w:line="360" w:lineRule="auto"/>
            </w:pPr>
          </w:p>
        </w:tc>
      </w:tr>
    </w:tbl>
    <w:p w14:paraId="50EEB9FB" w14:textId="77777777" w:rsidR="009D3FA6" w:rsidRDefault="009D3FA6" w:rsidP="009D3FA6"/>
    <w:p w14:paraId="7161BB9B" w14:textId="77777777" w:rsidR="009D3FA6" w:rsidRDefault="009D3FA6" w:rsidP="009D3FA6">
      <w:pPr>
        <w:rPr>
          <w:b/>
          <w:bCs/>
        </w:rPr>
      </w:pPr>
      <w:r w:rsidRPr="00B863A8">
        <w:rPr>
          <w:b/>
          <w:bCs/>
        </w:rPr>
        <w:t>The Broader Context (Romans 1-4)</w:t>
      </w:r>
    </w:p>
    <w:p w14:paraId="668429C7" w14:textId="77777777" w:rsidR="009D3FA6" w:rsidRPr="00B863A8" w:rsidRDefault="009D3FA6" w:rsidP="009D3FA6">
      <w:pPr>
        <w:rPr>
          <w:b/>
          <w:bC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938"/>
      </w:tblGrid>
      <w:tr w:rsidR="009D3FA6" w14:paraId="7AE6B86F" w14:textId="77777777" w:rsidTr="00BA1404">
        <w:tc>
          <w:tcPr>
            <w:tcW w:w="7938" w:type="dxa"/>
          </w:tcPr>
          <w:p w14:paraId="06A8202B" w14:textId="77777777" w:rsidR="009D3FA6" w:rsidRDefault="009D3FA6" w:rsidP="009D3FA6">
            <w:pPr>
              <w:spacing w:line="360" w:lineRule="auto"/>
              <w:rPr>
                <w:b/>
                <w:bCs/>
              </w:rPr>
            </w:pPr>
          </w:p>
        </w:tc>
      </w:tr>
      <w:tr w:rsidR="009D3FA6" w14:paraId="746CE93C" w14:textId="77777777" w:rsidTr="00BA1404">
        <w:tc>
          <w:tcPr>
            <w:tcW w:w="7938" w:type="dxa"/>
          </w:tcPr>
          <w:p w14:paraId="003E631C" w14:textId="77777777" w:rsidR="009D3FA6" w:rsidRDefault="009D3FA6" w:rsidP="009D3FA6">
            <w:pPr>
              <w:spacing w:line="360" w:lineRule="auto"/>
              <w:rPr>
                <w:b/>
                <w:bCs/>
              </w:rPr>
            </w:pPr>
          </w:p>
        </w:tc>
      </w:tr>
      <w:tr w:rsidR="009D3FA6" w14:paraId="5A43E53A" w14:textId="77777777" w:rsidTr="00BA1404">
        <w:tc>
          <w:tcPr>
            <w:tcW w:w="7938" w:type="dxa"/>
          </w:tcPr>
          <w:p w14:paraId="113C8841" w14:textId="77777777" w:rsidR="009D3FA6" w:rsidRDefault="009D3FA6" w:rsidP="009D3FA6">
            <w:pPr>
              <w:spacing w:line="360" w:lineRule="auto"/>
              <w:rPr>
                <w:b/>
                <w:bCs/>
              </w:rPr>
            </w:pPr>
          </w:p>
        </w:tc>
      </w:tr>
      <w:tr w:rsidR="009D3FA6" w14:paraId="0017FD39" w14:textId="77777777" w:rsidTr="00BA1404">
        <w:tc>
          <w:tcPr>
            <w:tcW w:w="7938" w:type="dxa"/>
          </w:tcPr>
          <w:p w14:paraId="79BDC413" w14:textId="77777777" w:rsidR="009D3FA6" w:rsidRDefault="009D3FA6" w:rsidP="009D3FA6">
            <w:pPr>
              <w:spacing w:line="360" w:lineRule="auto"/>
              <w:rPr>
                <w:b/>
                <w:bCs/>
              </w:rPr>
            </w:pPr>
          </w:p>
        </w:tc>
      </w:tr>
      <w:tr w:rsidR="009D3FA6" w14:paraId="263BF520" w14:textId="77777777" w:rsidTr="00BA1404">
        <w:tc>
          <w:tcPr>
            <w:tcW w:w="7938" w:type="dxa"/>
          </w:tcPr>
          <w:p w14:paraId="335A31F9" w14:textId="77777777" w:rsidR="009D3FA6" w:rsidRDefault="009D3FA6" w:rsidP="009D3FA6">
            <w:pPr>
              <w:spacing w:line="360" w:lineRule="auto"/>
              <w:rPr>
                <w:b/>
                <w:bCs/>
              </w:rPr>
            </w:pPr>
          </w:p>
        </w:tc>
      </w:tr>
    </w:tbl>
    <w:p w14:paraId="5ADF9B81" w14:textId="77777777" w:rsidR="009D3FA6" w:rsidRPr="009D3FA6" w:rsidRDefault="009D3FA6" w:rsidP="009D3FA6">
      <w:pPr>
        <w:rPr>
          <w:b/>
          <w:bCs/>
          <w:sz w:val="16"/>
          <w:szCs w:val="16"/>
        </w:rPr>
      </w:pPr>
    </w:p>
    <w:p w14:paraId="4F5D83B2" w14:textId="77777777" w:rsidR="009D3FA6" w:rsidRDefault="009D3FA6" w:rsidP="009D3FA6">
      <w:pPr>
        <w:rPr>
          <w:b/>
          <w:bCs/>
        </w:rPr>
      </w:pPr>
      <w:r>
        <w:rPr>
          <w:b/>
          <w:bCs/>
        </w:rPr>
        <w:t>The Immediate Context (Romans 2)</w:t>
      </w:r>
    </w:p>
    <w:p w14:paraId="6D4F428A" w14:textId="77777777" w:rsidR="009D3FA6" w:rsidRPr="009D3FA6" w:rsidRDefault="009D3FA6" w:rsidP="009D3FA6">
      <w:pPr>
        <w:rPr>
          <w:b/>
          <w:bCs/>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938"/>
      </w:tblGrid>
      <w:tr w:rsidR="009D3FA6" w14:paraId="1DBF0B0F" w14:textId="77777777" w:rsidTr="00BA1404">
        <w:tc>
          <w:tcPr>
            <w:tcW w:w="7938" w:type="dxa"/>
          </w:tcPr>
          <w:p w14:paraId="05DD8189" w14:textId="77777777" w:rsidR="009D3FA6" w:rsidRDefault="009D3FA6" w:rsidP="009D3FA6">
            <w:pPr>
              <w:spacing w:line="360" w:lineRule="auto"/>
              <w:rPr>
                <w:b/>
                <w:bCs/>
              </w:rPr>
            </w:pPr>
          </w:p>
        </w:tc>
      </w:tr>
      <w:tr w:rsidR="009D3FA6" w14:paraId="475D4C95" w14:textId="77777777" w:rsidTr="00BA1404">
        <w:tc>
          <w:tcPr>
            <w:tcW w:w="7938" w:type="dxa"/>
          </w:tcPr>
          <w:p w14:paraId="45181152" w14:textId="77777777" w:rsidR="009D3FA6" w:rsidRDefault="009D3FA6" w:rsidP="009D3FA6">
            <w:pPr>
              <w:spacing w:line="360" w:lineRule="auto"/>
              <w:rPr>
                <w:b/>
                <w:bCs/>
              </w:rPr>
            </w:pPr>
          </w:p>
        </w:tc>
      </w:tr>
      <w:tr w:rsidR="009D3FA6" w14:paraId="05A67B38" w14:textId="77777777" w:rsidTr="00BA1404">
        <w:tc>
          <w:tcPr>
            <w:tcW w:w="7938" w:type="dxa"/>
          </w:tcPr>
          <w:p w14:paraId="7097ABCB" w14:textId="77777777" w:rsidR="009D3FA6" w:rsidRDefault="009D3FA6" w:rsidP="009D3FA6">
            <w:pPr>
              <w:spacing w:line="360" w:lineRule="auto"/>
              <w:rPr>
                <w:b/>
                <w:bCs/>
              </w:rPr>
            </w:pPr>
          </w:p>
        </w:tc>
      </w:tr>
    </w:tbl>
    <w:p w14:paraId="43866D29" w14:textId="77777777" w:rsidR="009D3FA6" w:rsidRPr="009D3FA6" w:rsidRDefault="009D3FA6" w:rsidP="009D3FA6">
      <w:pPr>
        <w:rPr>
          <w:b/>
          <w:bCs/>
          <w:sz w:val="16"/>
          <w:szCs w:val="16"/>
        </w:rPr>
      </w:pPr>
    </w:p>
    <w:p w14:paraId="1716A6AF" w14:textId="77777777" w:rsidR="009D3FA6" w:rsidRDefault="009D3FA6" w:rsidP="009D3FA6">
      <w:pPr>
        <w:rPr>
          <w:b/>
          <w:bCs/>
        </w:rPr>
      </w:pPr>
      <w:r>
        <w:rPr>
          <w:b/>
          <w:bCs/>
        </w:rPr>
        <w:t>The Connection Between Romans 2 and 3:1-8</w:t>
      </w:r>
    </w:p>
    <w:p w14:paraId="7834C933" w14:textId="77777777" w:rsidR="009D3FA6" w:rsidRPr="009D3FA6" w:rsidRDefault="009D3FA6" w:rsidP="009D3FA6">
      <w:pPr>
        <w:rPr>
          <w:b/>
          <w:bCs/>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938"/>
      </w:tblGrid>
      <w:tr w:rsidR="009D3FA6" w14:paraId="6E92E491" w14:textId="77777777" w:rsidTr="00BA1404">
        <w:tc>
          <w:tcPr>
            <w:tcW w:w="7938" w:type="dxa"/>
          </w:tcPr>
          <w:p w14:paraId="24FF3B4E" w14:textId="77777777" w:rsidR="009D3FA6" w:rsidRDefault="009D3FA6" w:rsidP="009D3FA6">
            <w:pPr>
              <w:spacing w:line="360" w:lineRule="auto"/>
              <w:rPr>
                <w:b/>
                <w:bCs/>
              </w:rPr>
            </w:pPr>
          </w:p>
        </w:tc>
      </w:tr>
      <w:tr w:rsidR="009D3FA6" w14:paraId="4C31E701" w14:textId="77777777" w:rsidTr="00BA1404">
        <w:tc>
          <w:tcPr>
            <w:tcW w:w="7938" w:type="dxa"/>
          </w:tcPr>
          <w:p w14:paraId="42D6F997" w14:textId="77777777" w:rsidR="009D3FA6" w:rsidRDefault="009D3FA6" w:rsidP="009D3FA6">
            <w:pPr>
              <w:spacing w:line="360" w:lineRule="auto"/>
              <w:rPr>
                <w:b/>
                <w:bCs/>
              </w:rPr>
            </w:pPr>
          </w:p>
        </w:tc>
      </w:tr>
    </w:tbl>
    <w:p w14:paraId="7250D18C" w14:textId="77777777" w:rsidR="009D3FA6" w:rsidRDefault="009D3FA6" w:rsidP="009D3FA6">
      <w:pPr>
        <w:rPr>
          <w:b/>
          <w:bCs/>
        </w:rPr>
      </w:pPr>
    </w:p>
    <w:p w14:paraId="2183CD51" w14:textId="77777777" w:rsidR="009D3FA6" w:rsidRDefault="009D3FA6" w:rsidP="009D3FA6">
      <w:pPr>
        <w:rPr>
          <w:b/>
          <w:bCs/>
        </w:rPr>
      </w:pPr>
      <w:r>
        <w:rPr>
          <w:b/>
          <w:bCs/>
        </w:rPr>
        <w:t>Romans 3:1-8</w:t>
      </w:r>
    </w:p>
    <w:p w14:paraId="5509F99C" w14:textId="77777777" w:rsidR="009D3FA6" w:rsidRPr="009D3FA6" w:rsidRDefault="009D3FA6" w:rsidP="009D3FA6">
      <w:pPr>
        <w:rPr>
          <w:b/>
          <w:bCs/>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938"/>
      </w:tblGrid>
      <w:tr w:rsidR="009D3FA6" w14:paraId="1AC22258" w14:textId="77777777" w:rsidTr="00BA1404">
        <w:tc>
          <w:tcPr>
            <w:tcW w:w="7938" w:type="dxa"/>
          </w:tcPr>
          <w:p w14:paraId="0D97FC99" w14:textId="77777777" w:rsidR="009D3FA6" w:rsidRDefault="009D3FA6" w:rsidP="009D3FA6">
            <w:pPr>
              <w:spacing w:line="360" w:lineRule="auto"/>
              <w:rPr>
                <w:b/>
                <w:bCs/>
              </w:rPr>
            </w:pPr>
          </w:p>
        </w:tc>
      </w:tr>
      <w:tr w:rsidR="009D3FA6" w14:paraId="65C6CFA8" w14:textId="77777777" w:rsidTr="00BA1404">
        <w:tc>
          <w:tcPr>
            <w:tcW w:w="7938" w:type="dxa"/>
          </w:tcPr>
          <w:p w14:paraId="7886C880" w14:textId="77777777" w:rsidR="009D3FA6" w:rsidRDefault="009D3FA6" w:rsidP="009D3FA6">
            <w:pPr>
              <w:spacing w:line="360" w:lineRule="auto"/>
              <w:rPr>
                <w:b/>
                <w:bCs/>
              </w:rPr>
            </w:pPr>
          </w:p>
        </w:tc>
      </w:tr>
      <w:tr w:rsidR="009D3FA6" w14:paraId="41EA025A" w14:textId="77777777" w:rsidTr="00BA1404">
        <w:tc>
          <w:tcPr>
            <w:tcW w:w="7938" w:type="dxa"/>
          </w:tcPr>
          <w:p w14:paraId="1719554C" w14:textId="77777777" w:rsidR="009D3FA6" w:rsidRDefault="009D3FA6" w:rsidP="009D3FA6">
            <w:pPr>
              <w:spacing w:line="360" w:lineRule="auto"/>
              <w:rPr>
                <w:b/>
                <w:bCs/>
              </w:rPr>
            </w:pPr>
          </w:p>
        </w:tc>
      </w:tr>
      <w:tr w:rsidR="009D3FA6" w14:paraId="5B3BD3FC" w14:textId="77777777" w:rsidTr="00BA1404">
        <w:tc>
          <w:tcPr>
            <w:tcW w:w="7938" w:type="dxa"/>
          </w:tcPr>
          <w:p w14:paraId="45F4CBD0" w14:textId="77777777" w:rsidR="009D3FA6" w:rsidRDefault="009D3FA6" w:rsidP="009D3FA6">
            <w:pPr>
              <w:spacing w:line="360" w:lineRule="auto"/>
              <w:rPr>
                <w:b/>
                <w:bCs/>
              </w:rPr>
            </w:pPr>
          </w:p>
        </w:tc>
      </w:tr>
      <w:tr w:rsidR="009D3FA6" w14:paraId="32AEB3CA" w14:textId="77777777" w:rsidTr="00BA1404">
        <w:tc>
          <w:tcPr>
            <w:tcW w:w="7938" w:type="dxa"/>
          </w:tcPr>
          <w:p w14:paraId="3CD0D601" w14:textId="77777777" w:rsidR="009D3FA6" w:rsidRDefault="009D3FA6" w:rsidP="009D3FA6">
            <w:pPr>
              <w:spacing w:line="360" w:lineRule="auto"/>
              <w:rPr>
                <w:b/>
                <w:bCs/>
              </w:rPr>
            </w:pPr>
          </w:p>
        </w:tc>
      </w:tr>
      <w:tr w:rsidR="009D3FA6" w14:paraId="429C0695" w14:textId="77777777" w:rsidTr="00BA1404">
        <w:tc>
          <w:tcPr>
            <w:tcW w:w="7938" w:type="dxa"/>
          </w:tcPr>
          <w:p w14:paraId="3004C8E7" w14:textId="77777777" w:rsidR="009D3FA6" w:rsidRDefault="009D3FA6" w:rsidP="009D3FA6">
            <w:pPr>
              <w:spacing w:line="360" w:lineRule="auto"/>
              <w:rPr>
                <w:b/>
                <w:bCs/>
              </w:rPr>
            </w:pPr>
          </w:p>
        </w:tc>
      </w:tr>
      <w:tr w:rsidR="009D3FA6" w14:paraId="0CC62657" w14:textId="77777777" w:rsidTr="00BA1404">
        <w:tc>
          <w:tcPr>
            <w:tcW w:w="7938" w:type="dxa"/>
          </w:tcPr>
          <w:p w14:paraId="252EBAEF" w14:textId="77777777" w:rsidR="009D3FA6" w:rsidRDefault="009D3FA6" w:rsidP="009D3FA6">
            <w:pPr>
              <w:spacing w:line="360" w:lineRule="auto"/>
              <w:rPr>
                <w:b/>
                <w:bCs/>
              </w:rPr>
            </w:pPr>
          </w:p>
        </w:tc>
      </w:tr>
      <w:tr w:rsidR="009D3FA6" w14:paraId="16B9DE80" w14:textId="77777777" w:rsidTr="00BA1404">
        <w:tc>
          <w:tcPr>
            <w:tcW w:w="7938" w:type="dxa"/>
          </w:tcPr>
          <w:p w14:paraId="6F226CEE" w14:textId="77777777" w:rsidR="009D3FA6" w:rsidRDefault="009D3FA6" w:rsidP="009D3FA6">
            <w:pPr>
              <w:spacing w:line="360" w:lineRule="auto"/>
              <w:rPr>
                <w:b/>
                <w:bCs/>
              </w:rPr>
            </w:pPr>
          </w:p>
        </w:tc>
      </w:tr>
    </w:tbl>
    <w:p w14:paraId="423FE34F" w14:textId="77777777" w:rsidR="009D3FA6" w:rsidRPr="009D3FA6" w:rsidRDefault="009D3FA6" w:rsidP="009D3FA6">
      <w:pPr>
        <w:rPr>
          <w:b/>
          <w:bCs/>
          <w:sz w:val="16"/>
          <w:szCs w:val="16"/>
        </w:rPr>
      </w:pPr>
    </w:p>
    <w:p w14:paraId="28001D6D" w14:textId="77777777" w:rsidR="009D3FA6" w:rsidRDefault="009D3FA6" w:rsidP="009D3FA6">
      <w:pPr>
        <w:rPr>
          <w:b/>
          <w:bCs/>
        </w:rPr>
      </w:pPr>
      <w:r>
        <w:rPr>
          <w:b/>
          <w:bCs/>
        </w:rPr>
        <w:t>Three ways to take responsibility for our sin</w:t>
      </w:r>
    </w:p>
    <w:p w14:paraId="27759C44" w14:textId="77777777" w:rsidR="009D3FA6" w:rsidRPr="009D3FA6" w:rsidRDefault="009D3FA6" w:rsidP="009D3FA6">
      <w:pPr>
        <w:rPr>
          <w:b/>
          <w:bCs/>
          <w:sz w:val="16"/>
          <w:szCs w:val="16"/>
        </w:rPr>
      </w:pPr>
    </w:p>
    <w:p w14:paraId="65F8A2FC" w14:textId="77777777" w:rsidR="009D3FA6" w:rsidRDefault="009D3FA6" w:rsidP="009D3FA6">
      <w:pPr>
        <w:rPr>
          <w:b/>
          <w:bCs/>
        </w:rPr>
      </w:pPr>
      <w:r>
        <w:rPr>
          <w:b/>
          <w:bCs/>
        </w:rPr>
        <w:t>1.</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8180"/>
      </w:tblGrid>
      <w:tr w:rsidR="009D3FA6" w14:paraId="76CA09FD" w14:textId="77777777" w:rsidTr="009D3FA6">
        <w:trPr>
          <w:trHeight w:val="70"/>
        </w:trPr>
        <w:tc>
          <w:tcPr>
            <w:tcW w:w="8180" w:type="dxa"/>
          </w:tcPr>
          <w:p w14:paraId="189DBF8C" w14:textId="77777777" w:rsidR="009D3FA6" w:rsidRDefault="009D3FA6" w:rsidP="009D3FA6">
            <w:pPr>
              <w:spacing w:line="360" w:lineRule="auto"/>
              <w:rPr>
                <w:b/>
                <w:bCs/>
              </w:rPr>
            </w:pPr>
          </w:p>
        </w:tc>
      </w:tr>
      <w:tr w:rsidR="009D3FA6" w14:paraId="2F7E1E1D" w14:textId="77777777" w:rsidTr="009D3FA6">
        <w:tc>
          <w:tcPr>
            <w:tcW w:w="8180" w:type="dxa"/>
          </w:tcPr>
          <w:p w14:paraId="3FEE2E97" w14:textId="77777777" w:rsidR="009D3FA6" w:rsidRDefault="009D3FA6" w:rsidP="009D3FA6">
            <w:pPr>
              <w:spacing w:line="360" w:lineRule="auto"/>
              <w:rPr>
                <w:b/>
                <w:bCs/>
              </w:rPr>
            </w:pPr>
          </w:p>
        </w:tc>
      </w:tr>
      <w:tr w:rsidR="009D3FA6" w14:paraId="44739DBF" w14:textId="77777777" w:rsidTr="009D3FA6">
        <w:tc>
          <w:tcPr>
            <w:tcW w:w="8180" w:type="dxa"/>
          </w:tcPr>
          <w:p w14:paraId="14560E69" w14:textId="77777777" w:rsidR="009D3FA6" w:rsidRDefault="009D3FA6" w:rsidP="009D3FA6">
            <w:pPr>
              <w:spacing w:line="360" w:lineRule="auto"/>
              <w:rPr>
                <w:b/>
                <w:bCs/>
              </w:rPr>
            </w:pPr>
          </w:p>
        </w:tc>
      </w:tr>
      <w:tr w:rsidR="009D3FA6" w14:paraId="5F610A81" w14:textId="77777777" w:rsidTr="009D3FA6">
        <w:tc>
          <w:tcPr>
            <w:tcW w:w="8180" w:type="dxa"/>
          </w:tcPr>
          <w:p w14:paraId="22778CCB" w14:textId="77777777" w:rsidR="009D3FA6" w:rsidRDefault="009D3FA6" w:rsidP="009D3FA6">
            <w:pPr>
              <w:spacing w:line="360" w:lineRule="auto"/>
              <w:rPr>
                <w:b/>
                <w:bCs/>
              </w:rPr>
            </w:pPr>
          </w:p>
        </w:tc>
      </w:tr>
    </w:tbl>
    <w:p w14:paraId="77E5B0FA" w14:textId="77777777" w:rsidR="009D3FA6" w:rsidRPr="009D3FA6" w:rsidRDefault="009D3FA6" w:rsidP="009D3FA6">
      <w:pPr>
        <w:rPr>
          <w:b/>
          <w:bCs/>
          <w:sz w:val="16"/>
          <w:szCs w:val="16"/>
        </w:rPr>
      </w:pPr>
    </w:p>
    <w:p w14:paraId="41C34D66" w14:textId="77777777" w:rsidR="009D3FA6" w:rsidRDefault="009D3FA6" w:rsidP="009D3FA6">
      <w:pPr>
        <w:rPr>
          <w:b/>
          <w:bCs/>
        </w:rPr>
      </w:pPr>
      <w:r>
        <w:rPr>
          <w:b/>
          <w:bCs/>
        </w:rPr>
        <w:t>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8180"/>
      </w:tblGrid>
      <w:tr w:rsidR="009D3FA6" w14:paraId="3F164353" w14:textId="77777777" w:rsidTr="009D3FA6">
        <w:tc>
          <w:tcPr>
            <w:tcW w:w="8180" w:type="dxa"/>
          </w:tcPr>
          <w:p w14:paraId="28DCF100" w14:textId="77777777" w:rsidR="009D3FA6" w:rsidRDefault="009D3FA6" w:rsidP="009D3FA6">
            <w:pPr>
              <w:spacing w:line="360" w:lineRule="auto"/>
              <w:rPr>
                <w:b/>
                <w:bCs/>
              </w:rPr>
            </w:pPr>
          </w:p>
        </w:tc>
      </w:tr>
      <w:tr w:rsidR="009D3FA6" w14:paraId="65D8FA07" w14:textId="77777777" w:rsidTr="009D3FA6">
        <w:tc>
          <w:tcPr>
            <w:tcW w:w="8180" w:type="dxa"/>
          </w:tcPr>
          <w:p w14:paraId="28692C65" w14:textId="77777777" w:rsidR="009D3FA6" w:rsidRDefault="009D3FA6" w:rsidP="009D3FA6">
            <w:pPr>
              <w:spacing w:line="360" w:lineRule="auto"/>
              <w:rPr>
                <w:b/>
                <w:bCs/>
              </w:rPr>
            </w:pPr>
          </w:p>
        </w:tc>
      </w:tr>
    </w:tbl>
    <w:p w14:paraId="19023314" w14:textId="77777777" w:rsidR="009D3FA6" w:rsidRPr="009D3FA6" w:rsidRDefault="009D3FA6" w:rsidP="009D3FA6">
      <w:pPr>
        <w:rPr>
          <w:b/>
          <w:bCs/>
          <w:sz w:val="16"/>
          <w:szCs w:val="16"/>
        </w:rPr>
      </w:pPr>
    </w:p>
    <w:p w14:paraId="046E45A9" w14:textId="77777777" w:rsidR="009D3FA6" w:rsidRDefault="009D3FA6" w:rsidP="009D3FA6">
      <w:pPr>
        <w:rPr>
          <w:b/>
          <w:bCs/>
        </w:rPr>
      </w:pPr>
      <w:r>
        <w:rPr>
          <w:b/>
          <w:bCs/>
        </w:rPr>
        <w:t>3.</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8180"/>
      </w:tblGrid>
      <w:tr w:rsidR="009D3FA6" w14:paraId="2FA45D78" w14:textId="77777777" w:rsidTr="009D3FA6">
        <w:tc>
          <w:tcPr>
            <w:tcW w:w="8180" w:type="dxa"/>
          </w:tcPr>
          <w:p w14:paraId="4FFCC87E" w14:textId="77777777" w:rsidR="009D3FA6" w:rsidRDefault="009D3FA6" w:rsidP="009D3FA6">
            <w:pPr>
              <w:spacing w:line="360" w:lineRule="auto"/>
              <w:rPr>
                <w:b/>
                <w:bCs/>
              </w:rPr>
            </w:pPr>
          </w:p>
        </w:tc>
      </w:tr>
      <w:tr w:rsidR="009D3FA6" w14:paraId="0438D09F" w14:textId="77777777" w:rsidTr="009D3FA6">
        <w:tc>
          <w:tcPr>
            <w:tcW w:w="8180" w:type="dxa"/>
          </w:tcPr>
          <w:p w14:paraId="1A2B250B" w14:textId="77777777" w:rsidR="009D3FA6" w:rsidRDefault="009D3FA6" w:rsidP="009D3FA6">
            <w:pPr>
              <w:spacing w:line="360" w:lineRule="auto"/>
              <w:rPr>
                <w:b/>
                <w:bCs/>
              </w:rPr>
            </w:pPr>
          </w:p>
        </w:tc>
      </w:tr>
      <w:tr w:rsidR="009D3FA6" w14:paraId="53BBC5E9" w14:textId="77777777" w:rsidTr="009D3FA6">
        <w:tc>
          <w:tcPr>
            <w:tcW w:w="8180" w:type="dxa"/>
          </w:tcPr>
          <w:p w14:paraId="12A80B07" w14:textId="77777777" w:rsidR="009D3FA6" w:rsidRDefault="009D3FA6" w:rsidP="009D3FA6">
            <w:pPr>
              <w:spacing w:line="360" w:lineRule="auto"/>
              <w:rPr>
                <w:b/>
                <w:bCs/>
              </w:rPr>
            </w:pPr>
          </w:p>
        </w:tc>
      </w:tr>
    </w:tbl>
    <w:p w14:paraId="7160CE3F" w14:textId="77777777" w:rsidR="009D3FA6" w:rsidRPr="009D3FA6" w:rsidRDefault="009D3FA6" w:rsidP="009D3FA6">
      <w:pPr>
        <w:rPr>
          <w:b/>
          <w:bCs/>
          <w:sz w:val="16"/>
          <w:szCs w:val="16"/>
        </w:rPr>
      </w:pPr>
    </w:p>
    <w:p w14:paraId="29D542F8" w14:textId="77777777" w:rsidR="009D3FA6" w:rsidRDefault="009D3FA6" w:rsidP="009D3FA6">
      <w:pPr>
        <w:rPr>
          <w:b/>
          <w:bCs/>
        </w:rPr>
      </w:pPr>
      <w:r>
        <w:rPr>
          <w:b/>
          <w:bCs/>
        </w:rPr>
        <w:t>BIG IDEA</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8180"/>
      </w:tblGrid>
      <w:tr w:rsidR="009D3FA6" w14:paraId="6F4D46BD" w14:textId="77777777" w:rsidTr="009D3FA6">
        <w:tc>
          <w:tcPr>
            <w:tcW w:w="8180" w:type="dxa"/>
          </w:tcPr>
          <w:p w14:paraId="65A46897" w14:textId="77777777" w:rsidR="009D3FA6" w:rsidRDefault="009D3FA6" w:rsidP="009D3FA6">
            <w:pPr>
              <w:spacing w:line="360" w:lineRule="auto"/>
              <w:rPr>
                <w:b/>
                <w:bCs/>
              </w:rPr>
            </w:pPr>
          </w:p>
        </w:tc>
      </w:tr>
      <w:tr w:rsidR="009D3FA6" w14:paraId="4363AABA" w14:textId="77777777" w:rsidTr="009D3FA6">
        <w:tc>
          <w:tcPr>
            <w:tcW w:w="8180" w:type="dxa"/>
          </w:tcPr>
          <w:p w14:paraId="029FB15B" w14:textId="77777777" w:rsidR="009D3FA6" w:rsidRDefault="009D3FA6" w:rsidP="009D3FA6">
            <w:pPr>
              <w:spacing w:line="360" w:lineRule="auto"/>
              <w:rPr>
                <w:b/>
                <w:bCs/>
              </w:rPr>
            </w:pPr>
          </w:p>
        </w:tc>
      </w:tr>
    </w:tbl>
    <w:p w14:paraId="2F3CFD19" w14:textId="77777777" w:rsidR="009D3FA6" w:rsidRPr="009D3FA6" w:rsidRDefault="009D3FA6" w:rsidP="009D3FA6">
      <w:pPr>
        <w:rPr>
          <w:b/>
          <w:bCs/>
          <w:sz w:val="16"/>
          <w:szCs w:val="16"/>
        </w:rPr>
      </w:pPr>
    </w:p>
    <w:p w14:paraId="51C66B4B" w14:textId="77777777" w:rsidR="009D3FA6" w:rsidRDefault="009D3FA6" w:rsidP="009D3FA6">
      <w:pPr>
        <w:rPr>
          <w:b/>
          <w:bCs/>
        </w:rPr>
      </w:pPr>
      <w:r>
        <w:rPr>
          <w:b/>
          <w:bCs/>
        </w:rPr>
        <w:t>Discussion Questions</w:t>
      </w:r>
    </w:p>
    <w:p w14:paraId="440EF376" w14:textId="77777777" w:rsidR="009D3FA6" w:rsidRDefault="009D3FA6" w:rsidP="009D3FA6">
      <w:r>
        <w:t>1. What lies behind our desire and tendency to blame others rather than confront our own responsibility?</w:t>
      </w:r>
    </w:p>
    <w:p w14:paraId="0C9EE032" w14:textId="77777777" w:rsidR="009D3FA6" w:rsidRDefault="009D3FA6" w:rsidP="009D3FA6">
      <w:pPr>
        <w:rPr>
          <w:b/>
          <w:bCs/>
        </w:rPr>
      </w:pPr>
    </w:p>
    <w:p w14:paraId="460B87F9" w14:textId="77777777" w:rsidR="009D3FA6" w:rsidRDefault="009D3FA6" w:rsidP="009D3FA6">
      <w:r w:rsidRPr="00A71B09">
        <w:t>2. Discuss</w:t>
      </w:r>
      <w:r>
        <w:t xml:space="preserve"> other ways we can excuse our sin.</w:t>
      </w:r>
    </w:p>
    <w:p w14:paraId="436C42EF" w14:textId="77777777" w:rsidR="009D3FA6" w:rsidRDefault="009D3FA6" w:rsidP="009D3FA6"/>
    <w:p w14:paraId="2B509EBF" w14:textId="77777777" w:rsidR="009D3FA6" w:rsidRDefault="009D3FA6" w:rsidP="009D3FA6">
      <w:r>
        <w:t>3. How were the (hypothetical Jews) trying to blame God for their sin in Romans 3:1-8?</w:t>
      </w:r>
    </w:p>
    <w:p w14:paraId="4EE6C9A5" w14:textId="77777777" w:rsidR="009D3FA6" w:rsidRDefault="009D3FA6" w:rsidP="009D3FA6"/>
    <w:p w14:paraId="06D2AAFE" w14:textId="77777777" w:rsidR="009D3FA6" w:rsidRDefault="009D3FA6" w:rsidP="009D3FA6">
      <w:r>
        <w:t>4. How do we explain that God is both in control and perfectly good even though sin is loose and corrupting the world?</w:t>
      </w:r>
    </w:p>
    <w:p w14:paraId="5AF682E7" w14:textId="77777777" w:rsidR="009D3FA6" w:rsidRDefault="009D3FA6" w:rsidP="009D3FA6"/>
    <w:p w14:paraId="3E08AD56" w14:textId="77777777" w:rsidR="009D3FA6" w:rsidRPr="00A71B09" w:rsidRDefault="009D3FA6" w:rsidP="009D3FA6">
      <w:r>
        <w:t>5. What are the three ways we take responsibility for our sin and what do they look like practically?</w:t>
      </w:r>
    </w:p>
    <w:p w14:paraId="648F910A" w14:textId="77777777" w:rsidR="005E7A24" w:rsidRDefault="005E7A24" w:rsidP="00087A7C">
      <w:pPr>
        <w:rPr>
          <w:b/>
          <w:bCs/>
        </w:rPr>
      </w:pPr>
    </w:p>
    <w:sectPr w:rsidR="005E7A24" w:rsidSect="00707653">
      <w:pgSz w:w="16838" w:h="11906" w:orient="landscape" w:code="9"/>
      <w:pgMar w:top="426" w:right="0" w:bottom="284" w:left="426" w:header="708" w:footer="708" w:gutter="0"/>
      <w:cols w:num="2" w:space="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5A45F" w14:textId="77777777" w:rsidR="007E5862" w:rsidRDefault="007E5862" w:rsidP="00435FAB">
      <w:r>
        <w:separator/>
      </w:r>
    </w:p>
  </w:endnote>
  <w:endnote w:type="continuationSeparator" w:id="0">
    <w:p w14:paraId="260BD134" w14:textId="77777777" w:rsidR="007E5862" w:rsidRDefault="007E5862" w:rsidP="0043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4B29B" w14:textId="77777777" w:rsidR="007E5862" w:rsidRDefault="007E5862" w:rsidP="00435FAB">
      <w:r>
        <w:separator/>
      </w:r>
    </w:p>
  </w:footnote>
  <w:footnote w:type="continuationSeparator" w:id="0">
    <w:p w14:paraId="366201ED" w14:textId="77777777" w:rsidR="007E5862" w:rsidRDefault="007E5862" w:rsidP="00435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877"/>
    <w:multiLevelType w:val="hybridMultilevel"/>
    <w:tmpl w:val="DB028170"/>
    <w:lvl w:ilvl="0" w:tplc="E91A20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F0195"/>
    <w:multiLevelType w:val="hybridMultilevel"/>
    <w:tmpl w:val="AFD88170"/>
    <w:lvl w:ilvl="0" w:tplc="6816770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036A5F"/>
    <w:multiLevelType w:val="hybridMultilevel"/>
    <w:tmpl w:val="903E32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32134C"/>
    <w:multiLevelType w:val="hybridMultilevel"/>
    <w:tmpl w:val="1D245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327076"/>
    <w:multiLevelType w:val="hybridMultilevel"/>
    <w:tmpl w:val="5A5A8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1E3FA3"/>
    <w:multiLevelType w:val="hybridMultilevel"/>
    <w:tmpl w:val="B92C6A38"/>
    <w:lvl w:ilvl="0" w:tplc="BF4AEECC">
      <w:start w:val="45"/>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F402C35"/>
    <w:multiLevelType w:val="hybridMultilevel"/>
    <w:tmpl w:val="473AD4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2545325"/>
    <w:multiLevelType w:val="hybridMultilevel"/>
    <w:tmpl w:val="E78EAE5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15:restartNumberingAfterBreak="0">
    <w:nsid w:val="15F51031"/>
    <w:multiLevelType w:val="hybridMultilevel"/>
    <w:tmpl w:val="711C9976"/>
    <w:lvl w:ilvl="0" w:tplc="DC8215C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210FC7"/>
    <w:multiLevelType w:val="multilevel"/>
    <w:tmpl w:val="3188AAD0"/>
    <w:styleLink w:val="CurrentList1"/>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B1E714E"/>
    <w:multiLevelType w:val="hybridMultilevel"/>
    <w:tmpl w:val="20083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0256A6C"/>
    <w:multiLevelType w:val="hybridMultilevel"/>
    <w:tmpl w:val="30EA1236"/>
    <w:lvl w:ilvl="0" w:tplc="40CC5286">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7B1FE8"/>
    <w:multiLevelType w:val="hybridMultilevel"/>
    <w:tmpl w:val="A4840C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2DC01F1"/>
    <w:multiLevelType w:val="hybridMultilevel"/>
    <w:tmpl w:val="5F4AF2EE"/>
    <w:lvl w:ilvl="0" w:tplc="65F4C08C">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055B9F"/>
    <w:multiLevelType w:val="hybridMultilevel"/>
    <w:tmpl w:val="D9F8AC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8910FD8"/>
    <w:multiLevelType w:val="hybridMultilevel"/>
    <w:tmpl w:val="526C5AEC"/>
    <w:lvl w:ilvl="0" w:tplc="86A2643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1F7761"/>
    <w:multiLevelType w:val="hybridMultilevel"/>
    <w:tmpl w:val="080E4276"/>
    <w:lvl w:ilvl="0" w:tplc="56882A4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AF2281"/>
    <w:multiLevelType w:val="hybridMultilevel"/>
    <w:tmpl w:val="3292811E"/>
    <w:lvl w:ilvl="0" w:tplc="CA304366">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181DE9"/>
    <w:multiLevelType w:val="hybridMultilevel"/>
    <w:tmpl w:val="A23426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DE022ED"/>
    <w:multiLevelType w:val="hybridMultilevel"/>
    <w:tmpl w:val="132CFDB0"/>
    <w:lvl w:ilvl="0" w:tplc="4B149C42">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7040F1"/>
    <w:multiLevelType w:val="hybridMultilevel"/>
    <w:tmpl w:val="E4180340"/>
    <w:lvl w:ilvl="0" w:tplc="9A16D44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F97533"/>
    <w:multiLevelType w:val="hybridMultilevel"/>
    <w:tmpl w:val="A498EFE2"/>
    <w:lvl w:ilvl="0" w:tplc="9208CA6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DA18AF"/>
    <w:multiLevelType w:val="hybridMultilevel"/>
    <w:tmpl w:val="354AC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5571A66"/>
    <w:multiLevelType w:val="hybridMultilevel"/>
    <w:tmpl w:val="5DF4E924"/>
    <w:lvl w:ilvl="0" w:tplc="BDD89DA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5E24CAB"/>
    <w:multiLevelType w:val="hybridMultilevel"/>
    <w:tmpl w:val="26DAEC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F854EB"/>
    <w:multiLevelType w:val="hybridMultilevel"/>
    <w:tmpl w:val="365A7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19A01BC"/>
    <w:multiLevelType w:val="hybridMultilevel"/>
    <w:tmpl w:val="5C440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AE1CD2"/>
    <w:multiLevelType w:val="hybridMultilevel"/>
    <w:tmpl w:val="2B06D2A2"/>
    <w:lvl w:ilvl="0" w:tplc="9AB0F0EC">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F4129DE"/>
    <w:multiLevelType w:val="hybridMultilevel"/>
    <w:tmpl w:val="0D76E84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50C14413"/>
    <w:multiLevelType w:val="hybridMultilevel"/>
    <w:tmpl w:val="10D8A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0F1779"/>
    <w:multiLevelType w:val="hybridMultilevel"/>
    <w:tmpl w:val="38BA7F20"/>
    <w:lvl w:ilvl="0" w:tplc="7736DE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704934"/>
    <w:multiLevelType w:val="hybridMultilevel"/>
    <w:tmpl w:val="EED4DCB4"/>
    <w:lvl w:ilvl="0" w:tplc="6D3E609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24737F"/>
    <w:multiLevelType w:val="hybridMultilevel"/>
    <w:tmpl w:val="25BAC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9B4929"/>
    <w:multiLevelType w:val="hybridMultilevel"/>
    <w:tmpl w:val="B0A8A808"/>
    <w:lvl w:ilvl="0" w:tplc="55586824">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3D4E1D"/>
    <w:multiLevelType w:val="hybridMultilevel"/>
    <w:tmpl w:val="231AF6B8"/>
    <w:lvl w:ilvl="0" w:tplc="D40E9510">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8F542E"/>
    <w:multiLevelType w:val="hybridMultilevel"/>
    <w:tmpl w:val="A328DA28"/>
    <w:lvl w:ilvl="0" w:tplc="2C946E44">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EC20C9"/>
    <w:multiLevelType w:val="hybridMultilevel"/>
    <w:tmpl w:val="E160AD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6304F30"/>
    <w:multiLevelType w:val="hybridMultilevel"/>
    <w:tmpl w:val="3500CCEC"/>
    <w:lvl w:ilvl="0" w:tplc="B3A08CE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C946E0"/>
    <w:multiLevelType w:val="hybridMultilevel"/>
    <w:tmpl w:val="AC70CD04"/>
    <w:lvl w:ilvl="0" w:tplc="6590E6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7004531">
    <w:abstractNumId w:val="9"/>
  </w:num>
  <w:num w:numId="2" w16cid:durableId="1567035850">
    <w:abstractNumId w:val="10"/>
  </w:num>
  <w:num w:numId="3" w16cid:durableId="1006829914">
    <w:abstractNumId w:val="35"/>
  </w:num>
  <w:num w:numId="4" w16cid:durableId="1250851553">
    <w:abstractNumId w:val="27"/>
  </w:num>
  <w:num w:numId="5" w16cid:durableId="566187832">
    <w:abstractNumId w:val="26"/>
  </w:num>
  <w:num w:numId="6" w16cid:durableId="460728765">
    <w:abstractNumId w:val="32"/>
  </w:num>
  <w:num w:numId="7" w16cid:durableId="453986229">
    <w:abstractNumId w:val="22"/>
  </w:num>
  <w:num w:numId="8" w16cid:durableId="152451501">
    <w:abstractNumId w:val="34"/>
  </w:num>
  <w:num w:numId="9" w16cid:durableId="1718042440">
    <w:abstractNumId w:val="5"/>
  </w:num>
  <w:num w:numId="10" w16cid:durableId="1765809250">
    <w:abstractNumId w:val="3"/>
  </w:num>
  <w:num w:numId="11" w16cid:durableId="1109816593">
    <w:abstractNumId w:val="23"/>
  </w:num>
  <w:num w:numId="12" w16cid:durableId="1124930648">
    <w:abstractNumId w:val="13"/>
  </w:num>
  <w:num w:numId="13" w16cid:durableId="386299679">
    <w:abstractNumId w:val="15"/>
  </w:num>
  <w:num w:numId="14" w16cid:durableId="605234550">
    <w:abstractNumId w:val="20"/>
  </w:num>
  <w:num w:numId="15" w16cid:durableId="119887071">
    <w:abstractNumId w:val="33"/>
  </w:num>
  <w:num w:numId="16" w16cid:durableId="1019816951">
    <w:abstractNumId w:val="17"/>
  </w:num>
  <w:num w:numId="17" w16cid:durableId="695279221">
    <w:abstractNumId w:val="16"/>
  </w:num>
  <w:num w:numId="18" w16cid:durableId="1558932871">
    <w:abstractNumId w:val="25"/>
  </w:num>
  <w:num w:numId="19" w16cid:durableId="567805429">
    <w:abstractNumId w:val="38"/>
  </w:num>
  <w:num w:numId="20" w16cid:durableId="1732651950">
    <w:abstractNumId w:val="0"/>
  </w:num>
  <w:num w:numId="21" w16cid:durableId="188376151">
    <w:abstractNumId w:val="30"/>
  </w:num>
  <w:num w:numId="22" w16cid:durableId="1928538981">
    <w:abstractNumId w:val="8"/>
  </w:num>
  <w:num w:numId="23" w16cid:durableId="123158043">
    <w:abstractNumId w:val="21"/>
  </w:num>
  <w:num w:numId="24" w16cid:durableId="344215039">
    <w:abstractNumId w:val="14"/>
  </w:num>
  <w:num w:numId="25" w16cid:durableId="1954896325">
    <w:abstractNumId w:val="31"/>
  </w:num>
  <w:num w:numId="26" w16cid:durableId="398749997">
    <w:abstractNumId w:val="29"/>
  </w:num>
  <w:num w:numId="27" w16cid:durableId="655110387">
    <w:abstractNumId w:val="11"/>
  </w:num>
  <w:num w:numId="28" w16cid:durableId="1621261758">
    <w:abstractNumId w:val="19"/>
  </w:num>
  <w:num w:numId="29" w16cid:durableId="1777093881">
    <w:abstractNumId w:val="1"/>
  </w:num>
  <w:num w:numId="30" w16cid:durableId="1117989013">
    <w:abstractNumId w:val="24"/>
  </w:num>
  <w:num w:numId="31" w16cid:durableId="489903598">
    <w:abstractNumId w:val="2"/>
  </w:num>
  <w:num w:numId="32" w16cid:durableId="1419978300">
    <w:abstractNumId w:val="7"/>
  </w:num>
  <w:num w:numId="33" w16cid:durableId="534460986">
    <w:abstractNumId w:val="36"/>
  </w:num>
  <w:num w:numId="34" w16cid:durableId="572200306">
    <w:abstractNumId w:val="37"/>
  </w:num>
  <w:num w:numId="35" w16cid:durableId="833834514">
    <w:abstractNumId w:val="12"/>
  </w:num>
  <w:num w:numId="36" w16cid:durableId="616331066">
    <w:abstractNumId w:val="18"/>
  </w:num>
  <w:num w:numId="37" w16cid:durableId="1143771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3873630">
    <w:abstractNumId w:val="28"/>
  </w:num>
  <w:num w:numId="39" w16cid:durableId="802380966">
    <w:abstractNumId w:val="6"/>
  </w:num>
  <w:num w:numId="40" w16cid:durableId="208040194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954"/>
    <w:rsid w:val="00000332"/>
    <w:rsid w:val="00000C6B"/>
    <w:rsid w:val="0000146E"/>
    <w:rsid w:val="00001A72"/>
    <w:rsid w:val="00001B9C"/>
    <w:rsid w:val="00001DAF"/>
    <w:rsid w:val="00001E03"/>
    <w:rsid w:val="000020A1"/>
    <w:rsid w:val="0000241F"/>
    <w:rsid w:val="000026AA"/>
    <w:rsid w:val="0000276B"/>
    <w:rsid w:val="000027CE"/>
    <w:rsid w:val="0000288B"/>
    <w:rsid w:val="00002AB8"/>
    <w:rsid w:val="00002C14"/>
    <w:rsid w:val="00002FBE"/>
    <w:rsid w:val="0000302F"/>
    <w:rsid w:val="000033CF"/>
    <w:rsid w:val="000034CC"/>
    <w:rsid w:val="00003570"/>
    <w:rsid w:val="00003B2F"/>
    <w:rsid w:val="00003E78"/>
    <w:rsid w:val="00004064"/>
    <w:rsid w:val="00004110"/>
    <w:rsid w:val="000042FC"/>
    <w:rsid w:val="000044A7"/>
    <w:rsid w:val="000046B0"/>
    <w:rsid w:val="000047C2"/>
    <w:rsid w:val="00004EA9"/>
    <w:rsid w:val="000051DC"/>
    <w:rsid w:val="000052E6"/>
    <w:rsid w:val="000054C9"/>
    <w:rsid w:val="00005A98"/>
    <w:rsid w:val="00006185"/>
    <w:rsid w:val="00006298"/>
    <w:rsid w:val="000067E3"/>
    <w:rsid w:val="00007013"/>
    <w:rsid w:val="000070EC"/>
    <w:rsid w:val="000071BE"/>
    <w:rsid w:val="00007665"/>
    <w:rsid w:val="00007817"/>
    <w:rsid w:val="00007A1B"/>
    <w:rsid w:val="00007BE1"/>
    <w:rsid w:val="00007C3D"/>
    <w:rsid w:val="00007C4C"/>
    <w:rsid w:val="00007F21"/>
    <w:rsid w:val="00010184"/>
    <w:rsid w:val="00010A91"/>
    <w:rsid w:val="00010B38"/>
    <w:rsid w:val="00010B78"/>
    <w:rsid w:val="00010BF7"/>
    <w:rsid w:val="00010C91"/>
    <w:rsid w:val="00010CA8"/>
    <w:rsid w:val="00010D3F"/>
    <w:rsid w:val="00011294"/>
    <w:rsid w:val="00011304"/>
    <w:rsid w:val="0001148E"/>
    <w:rsid w:val="000118E6"/>
    <w:rsid w:val="00011DAD"/>
    <w:rsid w:val="00011F34"/>
    <w:rsid w:val="000123EA"/>
    <w:rsid w:val="0001273F"/>
    <w:rsid w:val="00012867"/>
    <w:rsid w:val="00012A7D"/>
    <w:rsid w:val="00012A92"/>
    <w:rsid w:val="00012D8D"/>
    <w:rsid w:val="00013543"/>
    <w:rsid w:val="0001389F"/>
    <w:rsid w:val="00013ACD"/>
    <w:rsid w:val="00013BCD"/>
    <w:rsid w:val="00014745"/>
    <w:rsid w:val="00014CAD"/>
    <w:rsid w:val="0001571D"/>
    <w:rsid w:val="00015A23"/>
    <w:rsid w:val="00015B3D"/>
    <w:rsid w:val="000163D3"/>
    <w:rsid w:val="000164C4"/>
    <w:rsid w:val="000164CE"/>
    <w:rsid w:val="00016643"/>
    <w:rsid w:val="000167B4"/>
    <w:rsid w:val="00016BB2"/>
    <w:rsid w:val="00016F6E"/>
    <w:rsid w:val="0001712E"/>
    <w:rsid w:val="000178C8"/>
    <w:rsid w:val="00017A10"/>
    <w:rsid w:val="00017CF6"/>
    <w:rsid w:val="00017DCD"/>
    <w:rsid w:val="00020124"/>
    <w:rsid w:val="00020333"/>
    <w:rsid w:val="0002059C"/>
    <w:rsid w:val="00020C8C"/>
    <w:rsid w:val="00020C93"/>
    <w:rsid w:val="00021000"/>
    <w:rsid w:val="00021102"/>
    <w:rsid w:val="0002149A"/>
    <w:rsid w:val="00021986"/>
    <w:rsid w:val="000219D7"/>
    <w:rsid w:val="00021AB3"/>
    <w:rsid w:val="00021D47"/>
    <w:rsid w:val="000223C2"/>
    <w:rsid w:val="00022B5E"/>
    <w:rsid w:val="00022DBF"/>
    <w:rsid w:val="00023230"/>
    <w:rsid w:val="00023C5F"/>
    <w:rsid w:val="0002431F"/>
    <w:rsid w:val="0002433A"/>
    <w:rsid w:val="0002468A"/>
    <w:rsid w:val="00024E3A"/>
    <w:rsid w:val="000250AA"/>
    <w:rsid w:val="0002550E"/>
    <w:rsid w:val="000256A7"/>
    <w:rsid w:val="00025C00"/>
    <w:rsid w:val="00025E89"/>
    <w:rsid w:val="0002618A"/>
    <w:rsid w:val="000265C6"/>
    <w:rsid w:val="00026B57"/>
    <w:rsid w:val="00026C1E"/>
    <w:rsid w:val="00026D8D"/>
    <w:rsid w:val="00027002"/>
    <w:rsid w:val="00027080"/>
    <w:rsid w:val="00027469"/>
    <w:rsid w:val="00027B3D"/>
    <w:rsid w:val="0003027E"/>
    <w:rsid w:val="0003097B"/>
    <w:rsid w:val="0003099B"/>
    <w:rsid w:val="00030A10"/>
    <w:rsid w:val="00030CF0"/>
    <w:rsid w:val="0003109D"/>
    <w:rsid w:val="00031170"/>
    <w:rsid w:val="0003132B"/>
    <w:rsid w:val="00031362"/>
    <w:rsid w:val="00031B6B"/>
    <w:rsid w:val="00031B79"/>
    <w:rsid w:val="00031D07"/>
    <w:rsid w:val="00031E1E"/>
    <w:rsid w:val="00031F33"/>
    <w:rsid w:val="00032961"/>
    <w:rsid w:val="000331B6"/>
    <w:rsid w:val="0003320B"/>
    <w:rsid w:val="00033371"/>
    <w:rsid w:val="00033896"/>
    <w:rsid w:val="000338D4"/>
    <w:rsid w:val="00033A25"/>
    <w:rsid w:val="00033B33"/>
    <w:rsid w:val="00033BFA"/>
    <w:rsid w:val="00033F99"/>
    <w:rsid w:val="0003432E"/>
    <w:rsid w:val="0003435C"/>
    <w:rsid w:val="000345D0"/>
    <w:rsid w:val="00034C9F"/>
    <w:rsid w:val="000355D6"/>
    <w:rsid w:val="00035860"/>
    <w:rsid w:val="00035D2B"/>
    <w:rsid w:val="00035D68"/>
    <w:rsid w:val="00035EA0"/>
    <w:rsid w:val="000369A5"/>
    <w:rsid w:val="00036A4C"/>
    <w:rsid w:val="00036DF2"/>
    <w:rsid w:val="00036E61"/>
    <w:rsid w:val="0003719D"/>
    <w:rsid w:val="0003726B"/>
    <w:rsid w:val="0003730D"/>
    <w:rsid w:val="000376A1"/>
    <w:rsid w:val="00037780"/>
    <w:rsid w:val="00037814"/>
    <w:rsid w:val="000402B1"/>
    <w:rsid w:val="00040391"/>
    <w:rsid w:val="000404FD"/>
    <w:rsid w:val="00040506"/>
    <w:rsid w:val="00040601"/>
    <w:rsid w:val="00040823"/>
    <w:rsid w:val="00040897"/>
    <w:rsid w:val="00040B70"/>
    <w:rsid w:val="00040BAC"/>
    <w:rsid w:val="0004153F"/>
    <w:rsid w:val="00041722"/>
    <w:rsid w:val="00041C28"/>
    <w:rsid w:val="00041DC3"/>
    <w:rsid w:val="0004238B"/>
    <w:rsid w:val="000423BB"/>
    <w:rsid w:val="000423FC"/>
    <w:rsid w:val="000424B9"/>
    <w:rsid w:val="00042A72"/>
    <w:rsid w:val="00042FE3"/>
    <w:rsid w:val="00043147"/>
    <w:rsid w:val="000439CB"/>
    <w:rsid w:val="00044082"/>
    <w:rsid w:val="00044102"/>
    <w:rsid w:val="00044254"/>
    <w:rsid w:val="00044322"/>
    <w:rsid w:val="000447B4"/>
    <w:rsid w:val="0004488C"/>
    <w:rsid w:val="000449E4"/>
    <w:rsid w:val="00044BA3"/>
    <w:rsid w:val="00045A58"/>
    <w:rsid w:val="00045B86"/>
    <w:rsid w:val="00045CDA"/>
    <w:rsid w:val="00046103"/>
    <w:rsid w:val="000464FD"/>
    <w:rsid w:val="00046782"/>
    <w:rsid w:val="000467D0"/>
    <w:rsid w:val="00046A98"/>
    <w:rsid w:val="00046DE5"/>
    <w:rsid w:val="000471D1"/>
    <w:rsid w:val="000479D4"/>
    <w:rsid w:val="00047D34"/>
    <w:rsid w:val="0005014C"/>
    <w:rsid w:val="000506E4"/>
    <w:rsid w:val="00051311"/>
    <w:rsid w:val="0005133D"/>
    <w:rsid w:val="00051A99"/>
    <w:rsid w:val="00051CCB"/>
    <w:rsid w:val="00051F72"/>
    <w:rsid w:val="000520BD"/>
    <w:rsid w:val="000522A6"/>
    <w:rsid w:val="000525CC"/>
    <w:rsid w:val="0005298A"/>
    <w:rsid w:val="00052F0B"/>
    <w:rsid w:val="0005308D"/>
    <w:rsid w:val="0005334B"/>
    <w:rsid w:val="0005352B"/>
    <w:rsid w:val="0005354E"/>
    <w:rsid w:val="0005359D"/>
    <w:rsid w:val="000537D6"/>
    <w:rsid w:val="00053864"/>
    <w:rsid w:val="00053CFA"/>
    <w:rsid w:val="00053D02"/>
    <w:rsid w:val="00053D37"/>
    <w:rsid w:val="00053E42"/>
    <w:rsid w:val="00053EA2"/>
    <w:rsid w:val="00054BC7"/>
    <w:rsid w:val="00054E8C"/>
    <w:rsid w:val="000551C9"/>
    <w:rsid w:val="000556F6"/>
    <w:rsid w:val="000557B5"/>
    <w:rsid w:val="00055CD1"/>
    <w:rsid w:val="00055FBB"/>
    <w:rsid w:val="00056037"/>
    <w:rsid w:val="00056315"/>
    <w:rsid w:val="0005653A"/>
    <w:rsid w:val="000566E6"/>
    <w:rsid w:val="00056714"/>
    <w:rsid w:val="00056724"/>
    <w:rsid w:val="00056847"/>
    <w:rsid w:val="000568ED"/>
    <w:rsid w:val="00056D87"/>
    <w:rsid w:val="00056FDB"/>
    <w:rsid w:val="0005726C"/>
    <w:rsid w:val="000575EB"/>
    <w:rsid w:val="00057662"/>
    <w:rsid w:val="00057D4E"/>
    <w:rsid w:val="00057F6B"/>
    <w:rsid w:val="0006072A"/>
    <w:rsid w:val="00060C09"/>
    <w:rsid w:val="000615BA"/>
    <w:rsid w:val="0006180F"/>
    <w:rsid w:val="00061C3F"/>
    <w:rsid w:val="00061DCC"/>
    <w:rsid w:val="000622F5"/>
    <w:rsid w:val="00062544"/>
    <w:rsid w:val="00062551"/>
    <w:rsid w:val="00062D60"/>
    <w:rsid w:val="00062E36"/>
    <w:rsid w:val="00062E5D"/>
    <w:rsid w:val="00063056"/>
    <w:rsid w:val="00063C4F"/>
    <w:rsid w:val="00064398"/>
    <w:rsid w:val="000643A5"/>
    <w:rsid w:val="00064480"/>
    <w:rsid w:val="000648E7"/>
    <w:rsid w:val="00064C0E"/>
    <w:rsid w:val="00064D93"/>
    <w:rsid w:val="00064E99"/>
    <w:rsid w:val="0006530E"/>
    <w:rsid w:val="00065551"/>
    <w:rsid w:val="000658B2"/>
    <w:rsid w:val="0006609A"/>
    <w:rsid w:val="000663FB"/>
    <w:rsid w:val="00066496"/>
    <w:rsid w:val="00066520"/>
    <w:rsid w:val="00066786"/>
    <w:rsid w:val="0006692B"/>
    <w:rsid w:val="00066DEB"/>
    <w:rsid w:val="000674FF"/>
    <w:rsid w:val="000676AE"/>
    <w:rsid w:val="00067828"/>
    <w:rsid w:val="00067951"/>
    <w:rsid w:val="0006798B"/>
    <w:rsid w:val="00067D2B"/>
    <w:rsid w:val="00067EB2"/>
    <w:rsid w:val="000700E7"/>
    <w:rsid w:val="00070668"/>
    <w:rsid w:val="0007069B"/>
    <w:rsid w:val="00070750"/>
    <w:rsid w:val="00070E59"/>
    <w:rsid w:val="00070E7B"/>
    <w:rsid w:val="0007123F"/>
    <w:rsid w:val="000714EA"/>
    <w:rsid w:val="00071CE8"/>
    <w:rsid w:val="00071FAA"/>
    <w:rsid w:val="00072002"/>
    <w:rsid w:val="00072046"/>
    <w:rsid w:val="00072858"/>
    <w:rsid w:val="00072C50"/>
    <w:rsid w:val="0007351E"/>
    <w:rsid w:val="00073E68"/>
    <w:rsid w:val="00074ADF"/>
    <w:rsid w:val="00074D2F"/>
    <w:rsid w:val="000752B2"/>
    <w:rsid w:val="00075467"/>
    <w:rsid w:val="00075D36"/>
    <w:rsid w:val="00075DD7"/>
    <w:rsid w:val="000763B8"/>
    <w:rsid w:val="00076954"/>
    <w:rsid w:val="0007704A"/>
    <w:rsid w:val="00077091"/>
    <w:rsid w:val="000776D2"/>
    <w:rsid w:val="00077B6D"/>
    <w:rsid w:val="00080604"/>
    <w:rsid w:val="00080DD3"/>
    <w:rsid w:val="00080E16"/>
    <w:rsid w:val="0008110B"/>
    <w:rsid w:val="00081196"/>
    <w:rsid w:val="000812B6"/>
    <w:rsid w:val="00081C6F"/>
    <w:rsid w:val="00081CBF"/>
    <w:rsid w:val="00082105"/>
    <w:rsid w:val="0008240B"/>
    <w:rsid w:val="00082C8B"/>
    <w:rsid w:val="00083176"/>
    <w:rsid w:val="0008324D"/>
    <w:rsid w:val="00083589"/>
    <w:rsid w:val="00083747"/>
    <w:rsid w:val="0008407A"/>
    <w:rsid w:val="0008470E"/>
    <w:rsid w:val="00084FCB"/>
    <w:rsid w:val="00085123"/>
    <w:rsid w:val="00085201"/>
    <w:rsid w:val="00085364"/>
    <w:rsid w:val="0008543D"/>
    <w:rsid w:val="00085471"/>
    <w:rsid w:val="00085FCD"/>
    <w:rsid w:val="00085FE0"/>
    <w:rsid w:val="000860D3"/>
    <w:rsid w:val="000862C7"/>
    <w:rsid w:val="0008649D"/>
    <w:rsid w:val="00086694"/>
    <w:rsid w:val="00086B03"/>
    <w:rsid w:val="00086F25"/>
    <w:rsid w:val="000871F3"/>
    <w:rsid w:val="000875FB"/>
    <w:rsid w:val="0008792D"/>
    <w:rsid w:val="0008797C"/>
    <w:rsid w:val="00087A7C"/>
    <w:rsid w:val="00087AC0"/>
    <w:rsid w:val="00087ACE"/>
    <w:rsid w:val="00087AE6"/>
    <w:rsid w:val="00087D3B"/>
    <w:rsid w:val="000900D6"/>
    <w:rsid w:val="0009050B"/>
    <w:rsid w:val="00090608"/>
    <w:rsid w:val="00090730"/>
    <w:rsid w:val="00090930"/>
    <w:rsid w:val="00090996"/>
    <w:rsid w:val="00090A90"/>
    <w:rsid w:val="00090EFC"/>
    <w:rsid w:val="00090FB3"/>
    <w:rsid w:val="000914FF"/>
    <w:rsid w:val="000916E0"/>
    <w:rsid w:val="00092124"/>
    <w:rsid w:val="000922F7"/>
    <w:rsid w:val="000925E0"/>
    <w:rsid w:val="00092753"/>
    <w:rsid w:val="00093051"/>
    <w:rsid w:val="000930A3"/>
    <w:rsid w:val="0009364F"/>
    <w:rsid w:val="00093EA8"/>
    <w:rsid w:val="00094424"/>
    <w:rsid w:val="000948B4"/>
    <w:rsid w:val="00094ED4"/>
    <w:rsid w:val="00094EE7"/>
    <w:rsid w:val="00095161"/>
    <w:rsid w:val="0009523C"/>
    <w:rsid w:val="0009525D"/>
    <w:rsid w:val="00095965"/>
    <w:rsid w:val="00095C34"/>
    <w:rsid w:val="00095DEB"/>
    <w:rsid w:val="0009641A"/>
    <w:rsid w:val="00096B2A"/>
    <w:rsid w:val="000975F5"/>
    <w:rsid w:val="00097714"/>
    <w:rsid w:val="000A009F"/>
    <w:rsid w:val="000A01D7"/>
    <w:rsid w:val="000A0791"/>
    <w:rsid w:val="000A0D6B"/>
    <w:rsid w:val="000A14DC"/>
    <w:rsid w:val="000A1788"/>
    <w:rsid w:val="000A1881"/>
    <w:rsid w:val="000A1D0C"/>
    <w:rsid w:val="000A1E96"/>
    <w:rsid w:val="000A1F81"/>
    <w:rsid w:val="000A2120"/>
    <w:rsid w:val="000A2550"/>
    <w:rsid w:val="000A25C3"/>
    <w:rsid w:val="000A27F1"/>
    <w:rsid w:val="000A280E"/>
    <w:rsid w:val="000A2865"/>
    <w:rsid w:val="000A2C16"/>
    <w:rsid w:val="000A2D57"/>
    <w:rsid w:val="000A328B"/>
    <w:rsid w:val="000A3913"/>
    <w:rsid w:val="000A3B8C"/>
    <w:rsid w:val="000A4221"/>
    <w:rsid w:val="000A439B"/>
    <w:rsid w:val="000A46C8"/>
    <w:rsid w:val="000A4E2E"/>
    <w:rsid w:val="000A591C"/>
    <w:rsid w:val="000A594B"/>
    <w:rsid w:val="000A5D5D"/>
    <w:rsid w:val="000A5DF9"/>
    <w:rsid w:val="000A5ED4"/>
    <w:rsid w:val="000A67A1"/>
    <w:rsid w:val="000A6B06"/>
    <w:rsid w:val="000A6CB8"/>
    <w:rsid w:val="000A6FD5"/>
    <w:rsid w:val="000A7236"/>
    <w:rsid w:val="000A79E3"/>
    <w:rsid w:val="000B0114"/>
    <w:rsid w:val="000B02CD"/>
    <w:rsid w:val="000B08C4"/>
    <w:rsid w:val="000B1582"/>
    <w:rsid w:val="000B16E1"/>
    <w:rsid w:val="000B1C1C"/>
    <w:rsid w:val="000B1C4C"/>
    <w:rsid w:val="000B1DD6"/>
    <w:rsid w:val="000B20F9"/>
    <w:rsid w:val="000B2216"/>
    <w:rsid w:val="000B22B6"/>
    <w:rsid w:val="000B2576"/>
    <w:rsid w:val="000B2650"/>
    <w:rsid w:val="000B2A89"/>
    <w:rsid w:val="000B2D63"/>
    <w:rsid w:val="000B2FC0"/>
    <w:rsid w:val="000B3053"/>
    <w:rsid w:val="000B3306"/>
    <w:rsid w:val="000B3697"/>
    <w:rsid w:val="000B37F3"/>
    <w:rsid w:val="000B39B7"/>
    <w:rsid w:val="000B3C26"/>
    <w:rsid w:val="000B3D51"/>
    <w:rsid w:val="000B3E1B"/>
    <w:rsid w:val="000B3ECF"/>
    <w:rsid w:val="000B4186"/>
    <w:rsid w:val="000B4430"/>
    <w:rsid w:val="000B443D"/>
    <w:rsid w:val="000B487C"/>
    <w:rsid w:val="000B4AF7"/>
    <w:rsid w:val="000B4D47"/>
    <w:rsid w:val="000B4F2A"/>
    <w:rsid w:val="000B5029"/>
    <w:rsid w:val="000B517E"/>
    <w:rsid w:val="000B5238"/>
    <w:rsid w:val="000B54D2"/>
    <w:rsid w:val="000B555C"/>
    <w:rsid w:val="000B5857"/>
    <w:rsid w:val="000B58A2"/>
    <w:rsid w:val="000B59E8"/>
    <w:rsid w:val="000B666E"/>
    <w:rsid w:val="000B679D"/>
    <w:rsid w:val="000B743A"/>
    <w:rsid w:val="000B7858"/>
    <w:rsid w:val="000B7B07"/>
    <w:rsid w:val="000C04FF"/>
    <w:rsid w:val="000C05B5"/>
    <w:rsid w:val="000C1369"/>
    <w:rsid w:val="000C1553"/>
    <w:rsid w:val="000C1C0A"/>
    <w:rsid w:val="000C2023"/>
    <w:rsid w:val="000C228A"/>
    <w:rsid w:val="000C2501"/>
    <w:rsid w:val="000C2FC2"/>
    <w:rsid w:val="000C3281"/>
    <w:rsid w:val="000C3309"/>
    <w:rsid w:val="000C3639"/>
    <w:rsid w:val="000C3730"/>
    <w:rsid w:val="000C3BE9"/>
    <w:rsid w:val="000C45AE"/>
    <w:rsid w:val="000C479F"/>
    <w:rsid w:val="000C4DC5"/>
    <w:rsid w:val="000C4EBA"/>
    <w:rsid w:val="000C4F55"/>
    <w:rsid w:val="000C50B2"/>
    <w:rsid w:val="000C5783"/>
    <w:rsid w:val="000C57D8"/>
    <w:rsid w:val="000C592A"/>
    <w:rsid w:val="000C5981"/>
    <w:rsid w:val="000C5A58"/>
    <w:rsid w:val="000C5B0A"/>
    <w:rsid w:val="000C5F4C"/>
    <w:rsid w:val="000C6575"/>
    <w:rsid w:val="000C6AB6"/>
    <w:rsid w:val="000C6B23"/>
    <w:rsid w:val="000C6D48"/>
    <w:rsid w:val="000C6E32"/>
    <w:rsid w:val="000C723E"/>
    <w:rsid w:val="000C748A"/>
    <w:rsid w:val="000C76BC"/>
    <w:rsid w:val="000C7BE7"/>
    <w:rsid w:val="000C7C82"/>
    <w:rsid w:val="000C7ED5"/>
    <w:rsid w:val="000D053C"/>
    <w:rsid w:val="000D0A6C"/>
    <w:rsid w:val="000D0B47"/>
    <w:rsid w:val="000D0E73"/>
    <w:rsid w:val="000D2255"/>
    <w:rsid w:val="000D2565"/>
    <w:rsid w:val="000D27E4"/>
    <w:rsid w:val="000D283A"/>
    <w:rsid w:val="000D29FE"/>
    <w:rsid w:val="000D34DA"/>
    <w:rsid w:val="000D36D4"/>
    <w:rsid w:val="000D3A36"/>
    <w:rsid w:val="000D3E0B"/>
    <w:rsid w:val="000D4001"/>
    <w:rsid w:val="000D436C"/>
    <w:rsid w:val="000D437E"/>
    <w:rsid w:val="000D5246"/>
    <w:rsid w:val="000D5282"/>
    <w:rsid w:val="000D530C"/>
    <w:rsid w:val="000D58D2"/>
    <w:rsid w:val="000D5CDD"/>
    <w:rsid w:val="000D5E4A"/>
    <w:rsid w:val="000D5F82"/>
    <w:rsid w:val="000D6054"/>
    <w:rsid w:val="000D688E"/>
    <w:rsid w:val="000D6AB1"/>
    <w:rsid w:val="000D6F8D"/>
    <w:rsid w:val="000D7388"/>
    <w:rsid w:val="000D7429"/>
    <w:rsid w:val="000D7550"/>
    <w:rsid w:val="000D766A"/>
    <w:rsid w:val="000D7849"/>
    <w:rsid w:val="000D7ABB"/>
    <w:rsid w:val="000D7B8B"/>
    <w:rsid w:val="000E0219"/>
    <w:rsid w:val="000E07BA"/>
    <w:rsid w:val="000E081A"/>
    <w:rsid w:val="000E08F1"/>
    <w:rsid w:val="000E0FB7"/>
    <w:rsid w:val="000E0FF9"/>
    <w:rsid w:val="000E10C0"/>
    <w:rsid w:val="000E1201"/>
    <w:rsid w:val="000E137E"/>
    <w:rsid w:val="000E1C28"/>
    <w:rsid w:val="000E1C36"/>
    <w:rsid w:val="000E1D34"/>
    <w:rsid w:val="000E20AB"/>
    <w:rsid w:val="000E23F9"/>
    <w:rsid w:val="000E272F"/>
    <w:rsid w:val="000E278E"/>
    <w:rsid w:val="000E2A5B"/>
    <w:rsid w:val="000E2B55"/>
    <w:rsid w:val="000E31E5"/>
    <w:rsid w:val="000E3340"/>
    <w:rsid w:val="000E34CB"/>
    <w:rsid w:val="000E3824"/>
    <w:rsid w:val="000E3884"/>
    <w:rsid w:val="000E3989"/>
    <w:rsid w:val="000E39C2"/>
    <w:rsid w:val="000E3F6D"/>
    <w:rsid w:val="000E41D5"/>
    <w:rsid w:val="000E4203"/>
    <w:rsid w:val="000E43CD"/>
    <w:rsid w:val="000E463B"/>
    <w:rsid w:val="000E4797"/>
    <w:rsid w:val="000E4D5B"/>
    <w:rsid w:val="000E5049"/>
    <w:rsid w:val="000E50B9"/>
    <w:rsid w:val="000E544D"/>
    <w:rsid w:val="000E54D9"/>
    <w:rsid w:val="000E5A59"/>
    <w:rsid w:val="000E6157"/>
    <w:rsid w:val="000E61FF"/>
    <w:rsid w:val="000E63D1"/>
    <w:rsid w:val="000E6AD2"/>
    <w:rsid w:val="000E6AD5"/>
    <w:rsid w:val="000E6AF2"/>
    <w:rsid w:val="000E6ECA"/>
    <w:rsid w:val="000E73C9"/>
    <w:rsid w:val="000E7496"/>
    <w:rsid w:val="000E755B"/>
    <w:rsid w:val="000F041C"/>
    <w:rsid w:val="000F05C8"/>
    <w:rsid w:val="000F0905"/>
    <w:rsid w:val="000F101C"/>
    <w:rsid w:val="000F1347"/>
    <w:rsid w:val="000F18AD"/>
    <w:rsid w:val="000F1C76"/>
    <w:rsid w:val="000F1DC3"/>
    <w:rsid w:val="000F1FED"/>
    <w:rsid w:val="000F20E6"/>
    <w:rsid w:val="000F2990"/>
    <w:rsid w:val="000F2B79"/>
    <w:rsid w:val="000F2BBF"/>
    <w:rsid w:val="000F2DE7"/>
    <w:rsid w:val="000F319A"/>
    <w:rsid w:val="000F34B2"/>
    <w:rsid w:val="000F3832"/>
    <w:rsid w:val="000F3CED"/>
    <w:rsid w:val="000F4021"/>
    <w:rsid w:val="000F4617"/>
    <w:rsid w:val="000F480A"/>
    <w:rsid w:val="000F4BFC"/>
    <w:rsid w:val="000F4D41"/>
    <w:rsid w:val="000F4ECA"/>
    <w:rsid w:val="000F52D6"/>
    <w:rsid w:val="000F5A1B"/>
    <w:rsid w:val="000F5B0A"/>
    <w:rsid w:val="000F60F5"/>
    <w:rsid w:val="000F685B"/>
    <w:rsid w:val="000F6A1E"/>
    <w:rsid w:val="000F6B17"/>
    <w:rsid w:val="000F6D7C"/>
    <w:rsid w:val="000F6EAB"/>
    <w:rsid w:val="000F6FBF"/>
    <w:rsid w:val="000F7317"/>
    <w:rsid w:val="000F7620"/>
    <w:rsid w:val="000F7B9D"/>
    <w:rsid w:val="000F7F29"/>
    <w:rsid w:val="00100541"/>
    <w:rsid w:val="00100CA2"/>
    <w:rsid w:val="00100E70"/>
    <w:rsid w:val="001014E3"/>
    <w:rsid w:val="0010198C"/>
    <w:rsid w:val="00101A18"/>
    <w:rsid w:val="00101C34"/>
    <w:rsid w:val="00101E2E"/>
    <w:rsid w:val="00101F8C"/>
    <w:rsid w:val="00102267"/>
    <w:rsid w:val="00102873"/>
    <w:rsid w:val="0010287E"/>
    <w:rsid w:val="001028E7"/>
    <w:rsid w:val="00102D0D"/>
    <w:rsid w:val="00103240"/>
    <w:rsid w:val="00103466"/>
    <w:rsid w:val="0010395A"/>
    <w:rsid w:val="001039EF"/>
    <w:rsid w:val="00103D77"/>
    <w:rsid w:val="00104B01"/>
    <w:rsid w:val="00104B0E"/>
    <w:rsid w:val="001055CD"/>
    <w:rsid w:val="00105C9C"/>
    <w:rsid w:val="00105FF2"/>
    <w:rsid w:val="00106868"/>
    <w:rsid w:val="00106E96"/>
    <w:rsid w:val="001070A6"/>
    <w:rsid w:val="00107125"/>
    <w:rsid w:val="00107634"/>
    <w:rsid w:val="00107A34"/>
    <w:rsid w:val="00107F11"/>
    <w:rsid w:val="00110204"/>
    <w:rsid w:val="00110780"/>
    <w:rsid w:val="0011087B"/>
    <w:rsid w:val="001108C0"/>
    <w:rsid w:val="00110F21"/>
    <w:rsid w:val="0011115C"/>
    <w:rsid w:val="00111252"/>
    <w:rsid w:val="00111465"/>
    <w:rsid w:val="001114FA"/>
    <w:rsid w:val="00111B9E"/>
    <w:rsid w:val="00111CD5"/>
    <w:rsid w:val="00111E3E"/>
    <w:rsid w:val="00112460"/>
    <w:rsid w:val="00112718"/>
    <w:rsid w:val="001127D5"/>
    <w:rsid w:val="001127E7"/>
    <w:rsid w:val="00112B85"/>
    <w:rsid w:val="00112C12"/>
    <w:rsid w:val="001132ED"/>
    <w:rsid w:val="001134C7"/>
    <w:rsid w:val="00113651"/>
    <w:rsid w:val="001136D0"/>
    <w:rsid w:val="00113B00"/>
    <w:rsid w:val="00113B29"/>
    <w:rsid w:val="00114280"/>
    <w:rsid w:val="00114429"/>
    <w:rsid w:val="0011446A"/>
    <w:rsid w:val="0011453F"/>
    <w:rsid w:val="00114690"/>
    <w:rsid w:val="00114FEB"/>
    <w:rsid w:val="0011540F"/>
    <w:rsid w:val="00115598"/>
    <w:rsid w:val="0011589C"/>
    <w:rsid w:val="001159A4"/>
    <w:rsid w:val="00115AB2"/>
    <w:rsid w:val="00115BCC"/>
    <w:rsid w:val="0011611D"/>
    <w:rsid w:val="001165DD"/>
    <w:rsid w:val="00116D97"/>
    <w:rsid w:val="00116F25"/>
    <w:rsid w:val="00116FE0"/>
    <w:rsid w:val="001172BB"/>
    <w:rsid w:val="00117321"/>
    <w:rsid w:val="0011767F"/>
    <w:rsid w:val="00120227"/>
    <w:rsid w:val="00120574"/>
    <w:rsid w:val="00120A9A"/>
    <w:rsid w:val="00120E09"/>
    <w:rsid w:val="00120E51"/>
    <w:rsid w:val="00121E6C"/>
    <w:rsid w:val="0012217E"/>
    <w:rsid w:val="00122720"/>
    <w:rsid w:val="00122994"/>
    <w:rsid w:val="00122F48"/>
    <w:rsid w:val="001232E3"/>
    <w:rsid w:val="001233CF"/>
    <w:rsid w:val="00123631"/>
    <w:rsid w:val="00123867"/>
    <w:rsid w:val="00123BF6"/>
    <w:rsid w:val="001242AC"/>
    <w:rsid w:val="0012468F"/>
    <w:rsid w:val="001246DC"/>
    <w:rsid w:val="00124F17"/>
    <w:rsid w:val="00125425"/>
    <w:rsid w:val="0012561A"/>
    <w:rsid w:val="001266B5"/>
    <w:rsid w:val="00126B30"/>
    <w:rsid w:val="00126F6E"/>
    <w:rsid w:val="001276C4"/>
    <w:rsid w:val="0012781B"/>
    <w:rsid w:val="001300AF"/>
    <w:rsid w:val="00130A76"/>
    <w:rsid w:val="001312EA"/>
    <w:rsid w:val="00131424"/>
    <w:rsid w:val="00131944"/>
    <w:rsid w:val="0013196B"/>
    <w:rsid w:val="00131B47"/>
    <w:rsid w:val="001321BB"/>
    <w:rsid w:val="00132219"/>
    <w:rsid w:val="00132855"/>
    <w:rsid w:val="001328FC"/>
    <w:rsid w:val="00132A6F"/>
    <w:rsid w:val="0013330F"/>
    <w:rsid w:val="00133776"/>
    <w:rsid w:val="00133E03"/>
    <w:rsid w:val="00133F0C"/>
    <w:rsid w:val="001340AF"/>
    <w:rsid w:val="00134412"/>
    <w:rsid w:val="00134653"/>
    <w:rsid w:val="00134919"/>
    <w:rsid w:val="00134DDA"/>
    <w:rsid w:val="00134EAB"/>
    <w:rsid w:val="001351AD"/>
    <w:rsid w:val="0013592A"/>
    <w:rsid w:val="0013593E"/>
    <w:rsid w:val="00135964"/>
    <w:rsid w:val="001359B1"/>
    <w:rsid w:val="00135BFA"/>
    <w:rsid w:val="00135CA5"/>
    <w:rsid w:val="00135E97"/>
    <w:rsid w:val="00136233"/>
    <w:rsid w:val="001362BC"/>
    <w:rsid w:val="00136497"/>
    <w:rsid w:val="00136AC8"/>
    <w:rsid w:val="0013728C"/>
    <w:rsid w:val="0013786B"/>
    <w:rsid w:val="00137C1C"/>
    <w:rsid w:val="001403B4"/>
    <w:rsid w:val="0014062C"/>
    <w:rsid w:val="00140A5D"/>
    <w:rsid w:val="00140F45"/>
    <w:rsid w:val="001414C3"/>
    <w:rsid w:val="00141B39"/>
    <w:rsid w:val="00141DD7"/>
    <w:rsid w:val="00141DFC"/>
    <w:rsid w:val="00142508"/>
    <w:rsid w:val="0014255B"/>
    <w:rsid w:val="00142993"/>
    <w:rsid w:val="00142A75"/>
    <w:rsid w:val="00142DD1"/>
    <w:rsid w:val="001430A5"/>
    <w:rsid w:val="0014365B"/>
    <w:rsid w:val="001437CC"/>
    <w:rsid w:val="001437F6"/>
    <w:rsid w:val="00143D6F"/>
    <w:rsid w:val="0014459A"/>
    <w:rsid w:val="0014470B"/>
    <w:rsid w:val="0014498E"/>
    <w:rsid w:val="00144AB3"/>
    <w:rsid w:val="00145175"/>
    <w:rsid w:val="00145877"/>
    <w:rsid w:val="00145BAD"/>
    <w:rsid w:val="00145BCA"/>
    <w:rsid w:val="00145C98"/>
    <w:rsid w:val="00146EF6"/>
    <w:rsid w:val="00147037"/>
    <w:rsid w:val="001471D6"/>
    <w:rsid w:val="001472D0"/>
    <w:rsid w:val="001474F3"/>
    <w:rsid w:val="0014757D"/>
    <w:rsid w:val="00147623"/>
    <w:rsid w:val="001476A7"/>
    <w:rsid w:val="001476BA"/>
    <w:rsid w:val="00147A18"/>
    <w:rsid w:val="00147CD9"/>
    <w:rsid w:val="00150349"/>
    <w:rsid w:val="001504E4"/>
    <w:rsid w:val="001508C4"/>
    <w:rsid w:val="00150B9A"/>
    <w:rsid w:val="00150EA5"/>
    <w:rsid w:val="001510BA"/>
    <w:rsid w:val="001512E6"/>
    <w:rsid w:val="001514BF"/>
    <w:rsid w:val="00151617"/>
    <w:rsid w:val="001519C6"/>
    <w:rsid w:val="00151BA6"/>
    <w:rsid w:val="00151E5C"/>
    <w:rsid w:val="001528A4"/>
    <w:rsid w:val="00152DFA"/>
    <w:rsid w:val="0015303D"/>
    <w:rsid w:val="001530C2"/>
    <w:rsid w:val="0015334D"/>
    <w:rsid w:val="0015343D"/>
    <w:rsid w:val="0015344F"/>
    <w:rsid w:val="00153C1A"/>
    <w:rsid w:val="00153FFC"/>
    <w:rsid w:val="0015435C"/>
    <w:rsid w:val="001544DB"/>
    <w:rsid w:val="001549D1"/>
    <w:rsid w:val="00154B71"/>
    <w:rsid w:val="00154D70"/>
    <w:rsid w:val="00155165"/>
    <w:rsid w:val="00155186"/>
    <w:rsid w:val="0015518D"/>
    <w:rsid w:val="00155620"/>
    <w:rsid w:val="00155C00"/>
    <w:rsid w:val="00156183"/>
    <w:rsid w:val="0015620F"/>
    <w:rsid w:val="001566A0"/>
    <w:rsid w:val="00156997"/>
    <w:rsid w:val="00156F92"/>
    <w:rsid w:val="001571FD"/>
    <w:rsid w:val="0015734C"/>
    <w:rsid w:val="001575D7"/>
    <w:rsid w:val="00157769"/>
    <w:rsid w:val="00157CED"/>
    <w:rsid w:val="00157E3D"/>
    <w:rsid w:val="00157E96"/>
    <w:rsid w:val="00160132"/>
    <w:rsid w:val="00160185"/>
    <w:rsid w:val="001602B4"/>
    <w:rsid w:val="001605AE"/>
    <w:rsid w:val="0016080C"/>
    <w:rsid w:val="00160B45"/>
    <w:rsid w:val="00160C2C"/>
    <w:rsid w:val="00161068"/>
    <w:rsid w:val="00161191"/>
    <w:rsid w:val="00161571"/>
    <w:rsid w:val="0016185D"/>
    <w:rsid w:val="001619BF"/>
    <w:rsid w:val="00161D14"/>
    <w:rsid w:val="00161D23"/>
    <w:rsid w:val="0016206B"/>
    <w:rsid w:val="001624A6"/>
    <w:rsid w:val="00162992"/>
    <w:rsid w:val="00162BB4"/>
    <w:rsid w:val="00162DC6"/>
    <w:rsid w:val="00162EB7"/>
    <w:rsid w:val="00163088"/>
    <w:rsid w:val="001631D8"/>
    <w:rsid w:val="001634A4"/>
    <w:rsid w:val="001637D8"/>
    <w:rsid w:val="00163B4A"/>
    <w:rsid w:val="00163C6C"/>
    <w:rsid w:val="0016405D"/>
    <w:rsid w:val="0016412C"/>
    <w:rsid w:val="0016434E"/>
    <w:rsid w:val="00164733"/>
    <w:rsid w:val="00164C9E"/>
    <w:rsid w:val="00164E5E"/>
    <w:rsid w:val="00164F1D"/>
    <w:rsid w:val="0016532A"/>
    <w:rsid w:val="00165348"/>
    <w:rsid w:val="00165619"/>
    <w:rsid w:val="00165A3A"/>
    <w:rsid w:val="0016632C"/>
    <w:rsid w:val="0016663E"/>
    <w:rsid w:val="001666BF"/>
    <w:rsid w:val="0016680F"/>
    <w:rsid w:val="001668B7"/>
    <w:rsid w:val="001678BB"/>
    <w:rsid w:val="00167F87"/>
    <w:rsid w:val="00170634"/>
    <w:rsid w:val="00170763"/>
    <w:rsid w:val="00170891"/>
    <w:rsid w:val="00170B2E"/>
    <w:rsid w:val="00171369"/>
    <w:rsid w:val="0017155B"/>
    <w:rsid w:val="001715AA"/>
    <w:rsid w:val="00171B98"/>
    <w:rsid w:val="00171F71"/>
    <w:rsid w:val="0017204A"/>
    <w:rsid w:val="001720EC"/>
    <w:rsid w:val="00172417"/>
    <w:rsid w:val="00172721"/>
    <w:rsid w:val="0017282F"/>
    <w:rsid w:val="001728C9"/>
    <w:rsid w:val="00172CBE"/>
    <w:rsid w:val="00172EE9"/>
    <w:rsid w:val="001741D8"/>
    <w:rsid w:val="00174B17"/>
    <w:rsid w:val="00174BA1"/>
    <w:rsid w:val="00174E00"/>
    <w:rsid w:val="00174FE2"/>
    <w:rsid w:val="0017500A"/>
    <w:rsid w:val="00175013"/>
    <w:rsid w:val="001755B3"/>
    <w:rsid w:val="0017565A"/>
    <w:rsid w:val="001756A6"/>
    <w:rsid w:val="001769D6"/>
    <w:rsid w:val="00176E38"/>
    <w:rsid w:val="001773AA"/>
    <w:rsid w:val="00177444"/>
    <w:rsid w:val="00177870"/>
    <w:rsid w:val="0018002B"/>
    <w:rsid w:val="0018010B"/>
    <w:rsid w:val="00180468"/>
    <w:rsid w:val="00180928"/>
    <w:rsid w:val="00180B84"/>
    <w:rsid w:val="00180DA6"/>
    <w:rsid w:val="00181658"/>
    <w:rsid w:val="0018172E"/>
    <w:rsid w:val="00181A7B"/>
    <w:rsid w:val="00181D24"/>
    <w:rsid w:val="00181FCF"/>
    <w:rsid w:val="0018213D"/>
    <w:rsid w:val="0018269D"/>
    <w:rsid w:val="001828F7"/>
    <w:rsid w:val="00182D5D"/>
    <w:rsid w:val="001832C5"/>
    <w:rsid w:val="001833C8"/>
    <w:rsid w:val="00183BAC"/>
    <w:rsid w:val="00183D62"/>
    <w:rsid w:val="00184015"/>
    <w:rsid w:val="001840A1"/>
    <w:rsid w:val="001841DE"/>
    <w:rsid w:val="00184287"/>
    <w:rsid w:val="00184A9B"/>
    <w:rsid w:val="00184B39"/>
    <w:rsid w:val="00185023"/>
    <w:rsid w:val="00185608"/>
    <w:rsid w:val="0018573D"/>
    <w:rsid w:val="00185877"/>
    <w:rsid w:val="001858AE"/>
    <w:rsid w:val="00185B08"/>
    <w:rsid w:val="00185B0F"/>
    <w:rsid w:val="00185BCE"/>
    <w:rsid w:val="00185CD3"/>
    <w:rsid w:val="00185D4A"/>
    <w:rsid w:val="00185E4A"/>
    <w:rsid w:val="00186210"/>
    <w:rsid w:val="001864A2"/>
    <w:rsid w:val="00186B20"/>
    <w:rsid w:val="00186B99"/>
    <w:rsid w:val="001872BC"/>
    <w:rsid w:val="00187A62"/>
    <w:rsid w:val="00187C31"/>
    <w:rsid w:val="00190F02"/>
    <w:rsid w:val="00191463"/>
    <w:rsid w:val="00191988"/>
    <w:rsid w:val="00191B17"/>
    <w:rsid w:val="0019234C"/>
    <w:rsid w:val="0019255B"/>
    <w:rsid w:val="0019269E"/>
    <w:rsid w:val="001929F3"/>
    <w:rsid w:val="001930B8"/>
    <w:rsid w:val="00193549"/>
    <w:rsid w:val="0019375A"/>
    <w:rsid w:val="00193949"/>
    <w:rsid w:val="0019412D"/>
    <w:rsid w:val="001944AE"/>
    <w:rsid w:val="001945DD"/>
    <w:rsid w:val="001947A3"/>
    <w:rsid w:val="00195291"/>
    <w:rsid w:val="00195301"/>
    <w:rsid w:val="0019569F"/>
    <w:rsid w:val="001960F8"/>
    <w:rsid w:val="001964B5"/>
    <w:rsid w:val="00196851"/>
    <w:rsid w:val="00196A83"/>
    <w:rsid w:val="00196D0D"/>
    <w:rsid w:val="001971CB"/>
    <w:rsid w:val="00197275"/>
    <w:rsid w:val="00197313"/>
    <w:rsid w:val="001976AC"/>
    <w:rsid w:val="001976CF"/>
    <w:rsid w:val="001979B2"/>
    <w:rsid w:val="00197BDB"/>
    <w:rsid w:val="00197C0F"/>
    <w:rsid w:val="00197F3C"/>
    <w:rsid w:val="001A00F2"/>
    <w:rsid w:val="001A02DD"/>
    <w:rsid w:val="001A06DE"/>
    <w:rsid w:val="001A086F"/>
    <w:rsid w:val="001A0CE8"/>
    <w:rsid w:val="001A0D1E"/>
    <w:rsid w:val="001A0FAF"/>
    <w:rsid w:val="001A10EA"/>
    <w:rsid w:val="001A174B"/>
    <w:rsid w:val="001A19D7"/>
    <w:rsid w:val="001A20D8"/>
    <w:rsid w:val="001A221C"/>
    <w:rsid w:val="001A272D"/>
    <w:rsid w:val="001A2CD0"/>
    <w:rsid w:val="001A3562"/>
    <w:rsid w:val="001A3BCE"/>
    <w:rsid w:val="001A42D6"/>
    <w:rsid w:val="001A4324"/>
    <w:rsid w:val="001A440E"/>
    <w:rsid w:val="001A443B"/>
    <w:rsid w:val="001A45A1"/>
    <w:rsid w:val="001A4661"/>
    <w:rsid w:val="001A4E97"/>
    <w:rsid w:val="001A505D"/>
    <w:rsid w:val="001A508F"/>
    <w:rsid w:val="001A50ED"/>
    <w:rsid w:val="001A51C3"/>
    <w:rsid w:val="001A53CD"/>
    <w:rsid w:val="001A67EB"/>
    <w:rsid w:val="001A6FB0"/>
    <w:rsid w:val="001A7540"/>
    <w:rsid w:val="001A7CD9"/>
    <w:rsid w:val="001B012E"/>
    <w:rsid w:val="001B017E"/>
    <w:rsid w:val="001B0282"/>
    <w:rsid w:val="001B036D"/>
    <w:rsid w:val="001B07ED"/>
    <w:rsid w:val="001B0D6D"/>
    <w:rsid w:val="001B0E40"/>
    <w:rsid w:val="001B108C"/>
    <w:rsid w:val="001B1D21"/>
    <w:rsid w:val="001B2B0E"/>
    <w:rsid w:val="001B2CA3"/>
    <w:rsid w:val="001B32B5"/>
    <w:rsid w:val="001B32F6"/>
    <w:rsid w:val="001B3DD8"/>
    <w:rsid w:val="001B4132"/>
    <w:rsid w:val="001B52A3"/>
    <w:rsid w:val="001B5DE6"/>
    <w:rsid w:val="001B6314"/>
    <w:rsid w:val="001B63A2"/>
    <w:rsid w:val="001B6409"/>
    <w:rsid w:val="001B6817"/>
    <w:rsid w:val="001B6A9F"/>
    <w:rsid w:val="001B6C99"/>
    <w:rsid w:val="001B72E8"/>
    <w:rsid w:val="001B7307"/>
    <w:rsid w:val="001B751B"/>
    <w:rsid w:val="001B7EBE"/>
    <w:rsid w:val="001C0705"/>
    <w:rsid w:val="001C0DBE"/>
    <w:rsid w:val="001C16D1"/>
    <w:rsid w:val="001C1739"/>
    <w:rsid w:val="001C1ACD"/>
    <w:rsid w:val="001C1B82"/>
    <w:rsid w:val="001C1D53"/>
    <w:rsid w:val="001C1E6F"/>
    <w:rsid w:val="001C20F1"/>
    <w:rsid w:val="001C210C"/>
    <w:rsid w:val="001C243C"/>
    <w:rsid w:val="001C285C"/>
    <w:rsid w:val="001C2A56"/>
    <w:rsid w:val="001C2F6C"/>
    <w:rsid w:val="001C3058"/>
    <w:rsid w:val="001C31C3"/>
    <w:rsid w:val="001C3580"/>
    <w:rsid w:val="001C37A8"/>
    <w:rsid w:val="001C37EB"/>
    <w:rsid w:val="001C40A2"/>
    <w:rsid w:val="001C4757"/>
    <w:rsid w:val="001C4ED4"/>
    <w:rsid w:val="001C5090"/>
    <w:rsid w:val="001C53EE"/>
    <w:rsid w:val="001C552B"/>
    <w:rsid w:val="001C5532"/>
    <w:rsid w:val="001C555F"/>
    <w:rsid w:val="001C57E8"/>
    <w:rsid w:val="001C581C"/>
    <w:rsid w:val="001C5AEC"/>
    <w:rsid w:val="001C5B4A"/>
    <w:rsid w:val="001C5F41"/>
    <w:rsid w:val="001C6388"/>
    <w:rsid w:val="001C6679"/>
    <w:rsid w:val="001C67F0"/>
    <w:rsid w:val="001C6997"/>
    <w:rsid w:val="001C6B0D"/>
    <w:rsid w:val="001C6CF5"/>
    <w:rsid w:val="001C6F6D"/>
    <w:rsid w:val="001C7338"/>
    <w:rsid w:val="001C738D"/>
    <w:rsid w:val="001C745A"/>
    <w:rsid w:val="001C7797"/>
    <w:rsid w:val="001C7D2E"/>
    <w:rsid w:val="001C7EA7"/>
    <w:rsid w:val="001C7FDA"/>
    <w:rsid w:val="001D08CC"/>
    <w:rsid w:val="001D0963"/>
    <w:rsid w:val="001D0CCD"/>
    <w:rsid w:val="001D127E"/>
    <w:rsid w:val="001D147C"/>
    <w:rsid w:val="001D14BB"/>
    <w:rsid w:val="001D1967"/>
    <w:rsid w:val="001D1A0A"/>
    <w:rsid w:val="001D2906"/>
    <w:rsid w:val="001D2B87"/>
    <w:rsid w:val="001D2D03"/>
    <w:rsid w:val="001D316D"/>
    <w:rsid w:val="001D3501"/>
    <w:rsid w:val="001D39EA"/>
    <w:rsid w:val="001D3C80"/>
    <w:rsid w:val="001D4007"/>
    <w:rsid w:val="001D4518"/>
    <w:rsid w:val="001D4555"/>
    <w:rsid w:val="001D4918"/>
    <w:rsid w:val="001D4C85"/>
    <w:rsid w:val="001D518D"/>
    <w:rsid w:val="001D56AF"/>
    <w:rsid w:val="001D5A0E"/>
    <w:rsid w:val="001D5BBB"/>
    <w:rsid w:val="001D5F5D"/>
    <w:rsid w:val="001D6234"/>
    <w:rsid w:val="001D63A8"/>
    <w:rsid w:val="001D64F7"/>
    <w:rsid w:val="001D6555"/>
    <w:rsid w:val="001D6804"/>
    <w:rsid w:val="001D6B06"/>
    <w:rsid w:val="001D7686"/>
    <w:rsid w:val="001D789C"/>
    <w:rsid w:val="001D7A0B"/>
    <w:rsid w:val="001D7E31"/>
    <w:rsid w:val="001D7F88"/>
    <w:rsid w:val="001E027D"/>
    <w:rsid w:val="001E08FE"/>
    <w:rsid w:val="001E0AE7"/>
    <w:rsid w:val="001E1095"/>
    <w:rsid w:val="001E1639"/>
    <w:rsid w:val="001E18D6"/>
    <w:rsid w:val="001E19B8"/>
    <w:rsid w:val="001E19C5"/>
    <w:rsid w:val="001E1A2F"/>
    <w:rsid w:val="001E1F97"/>
    <w:rsid w:val="001E21A8"/>
    <w:rsid w:val="001E22BF"/>
    <w:rsid w:val="001E2811"/>
    <w:rsid w:val="001E28BE"/>
    <w:rsid w:val="001E28D3"/>
    <w:rsid w:val="001E2BED"/>
    <w:rsid w:val="001E2CC5"/>
    <w:rsid w:val="001E34F2"/>
    <w:rsid w:val="001E362C"/>
    <w:rsid w:val="001E3868"/>
    <w:rsid w:val="001E38DD"/>
    <w:rsid w:val="001E3C27"/>
    <w:rsid w:val="001E4D7E"/>
    <w:rsid w:val="001E51A2"/>
    <w:rsid w:val="001E552B"/>
    <w:rsid w:val="001E5645"/>
    <w:rsid w:val="001E5AFB"/>
    <w:rsid w:val="001E5E16"/>
    <w:rsid w:val="001E6261"/>
    <w:rsid w:val="001E659F"/>
    <w:rsid w:val="001E6EE1"/>
    <w:rsid w:val="001E71EA"/>
    <w:rsid w:val="001E79EF"/>
    <w:rsid w:val="001E7FE0"/>
    <w:rsid w:val="001F01D2"/>
    <w:rsid w:val="001F0278"/>
    <w:rsid w:val="001F05A3"/>
    <w:rsid w:val="001F09A9"/>
    <w:rsid w:val="001F0C72"/>
    <w:rsid w:val="001F0DDD"/>
    <w:rsid w:val="001F1A35"/>
    <w:rsid w:val="001F215E"/>
    <w:rsid w:val="001F27DB"/>
    <w:rsid w:val="001F3AA9"/>
    <w:rsid w:val="001F4508"/>
    <w:rsid w:val="001F46B5"/>
    <w:rsid w:val="001F499C"/>
    <w:rsid w:val="001F4F8E"/>
    <w:rsid w:val="001F5A39"/>
    <w:rsid w:val="001F5A91"/>
    <w:rsid w:val="001F5AE6"/>
    <w:rsid w:val="001F5B6B"/>
    <w:rsid w:val="001F5BF0"/>
    <w:rsid w:val="001F6057"/>
    <w:rsid w:val="001F652F"/>
    <w:rsid w:val="001F6954"/>
    <w:rsid w:val="001F6BBF"/>
    <w:rsid w:val="001F6D0E"/>
    <w:rsid w:val="001F6E12"/>
    <w:rsid w:val="001F7DE1"/>
    <w:rsid w:val="0020046B"/>
    <w:rsid w:val="002014FD"/>
    <w:rsid w:val="00201A53"/>
    <w:rsid w:val="00201D60"/>
    <w:rsid w:val="00202442"/>
    <w:rsid w:val="00202692"/>
    <w:rsid w:val="002028B8"/>
    <w:rsid w:val="00202D7E"/>
    <w:rsid w:val="0020324E"/>
    <w:rsid w:val="00203533"/>
    <w:rsid w:val="00203DD6"/>
    <w:rsid w:val="00203F5F"/>
    <w:rsid w:val="00204484"/>
    <w:rsid w:val="002046BD"/>
    <w:rsid w:val="00204A08"/>
    <w:rsid w:val="00204BAC"/>
    <w:rsid w:val="00205030"/>
    <w:rsid w:val="00205310"/>
    <w:rsid w:val="002055E7"/>
    <w:rsid w:val="0020560D"/>
    <w:rsid w:val="002057F6"/>
    <w:rsid w:val="00205970"/>
    <w:rsid w:val="00205994"/>
    <w:rsid w:val="00205CBA"/>
    <w:rsid w:val="0020616B"/>
    <w:rsid w:val="002063C4"/>
    <w:rsid w:val="00206538"/>
    <w:rsid w:val="00206564"/>
    <w:rsid w:val="002067A7"/>
    <w:rsid w:val="00206FE1"/>
    <w:rsid w:val="0020708C"/>
    <w:rsid w:val="00207245"/>
    <w:rsid w:val="0020768E"/>
    <w:rsid w:val="00207AEF"/>
    <w:rsid w:val="00207B3C"/>
    <w:rsid w:val="00207EBD"/>
    <w:rsid w:val="00210098"/>
    <w:rsid w:val="00210314"/>
    <w:rsid w:val="0021054C"/>
    <w:rsid w:val="002105C6"/>
    <w:rsid w:val="002105F9"/>
    <w:rsid w:val="00210692"/>
    <w:rsid w:val="00210C0F"/>
    <w:rsid w:val="002110E5"/>
    <w:rsid w:val="002113DA"/>
    <w:rsid w:val="002115DC"/>
    <w:rsid w:val="002116F3"/>
    <w:rsid w:val="00211742"/>
    <w:rsid w:val="00211924"/>
    <w:rsid w:val="00211AD7"/>
    <w:rsid w:val="00211C38"/>
    <w:rsid w:val="00211D70"/>
    <w:rsid w:val="00211DD3"/>
    <w:rsid w:val="002120ED"/>
    <w:rsid w:val="002126B2"/>
    <w:rsid w:val="002126D4"/>
    <w:rsid w:val="002128C6"/>
    <w:rsid w:val="00212921"/>
    <w:rsid w:val="00212D0C"/>
    <w:rsid w:val="00212D39"/>
    <w:rsid w:val="00212E66"/>
    <w:rsid w:val="0021404A"/>
    <w:rsid w:val="002140DC"/>
    <w:rsid w:val="002142FC"/>
    <w:rsid w:val="0021433A"/>
    <w:rsid w:val="002148BA"/>
    <w:rsid w:val="00214AB9"/>
    <w:rsid w:val="00214BBF"/>
    <w:rsid w:val="00214BEB"/>
    <w:rsid w:val="0021520E"/>
    <w:rsid w:val="002152F2"/>
    <w:rsid w:val="0021574E"/>
    <w:rsid w:val="002159B8"/>
    <w:rsid w:val="00216171"/>
    <w:rsid w:val="002171C6"/>
    <w:rsid w:val="00217C84"/>
    <w:rsid w:val="0022026D"/>
    <w:rsid w:val="0022078D"/>
    <w:rsid w:val="002207EE"/>
    <w:rsid w:val="00220806"/>
    <w:rsid w:val="00220C33"/>
    <w:rsid w:val="00220C91"/>
    <w:rsid w:val="00220E4D"/>
    <w:rsid w:val="0022146F"/>
    <w:rsid w:val="00221642"/>
    <w:rsid w:val="00221855"/>
    <w:rsid w:val="00221B80"/>
    <w:rsid w:val="00221C23"/>
    <w:rsid w:val="00221C81"/>
    <w:rsid w:val="00222208"/>
    <w:rsid w:val="002222C6"/>
    <w:rsid w:val="002225E3"/>
    <w:rsid w:val="0022267F"/>
    <w:rsid w:val="002227DF"/>
    <w:rsid w:val="00222B22"/>
    <w:rsid w:val="00222FFE"/>
    <w:rsid w:val="0022303A"/>
    <w:rsid w:val="0022391E"/>
    <w:rsid w:val="00223A08"/>
    <w:rsid w:val="00223B62"/>
    <w:rsid w:val="00223BCF"/>
    <w:rsid w:val="00224692"/>
    <w:rsid w:val="00224D79"/>
    <w:rsid w:val="00224E92"/>
    <w:rsid w:val="0022511A"/>
    <w:rsid w:val="0022511D"/>
    <w:rsid w:val="00225364"/>
    <w:rsid w:val="00226281"/>
    <w:rsid w:val="002262E6"/>
    <w:rsid w:val="0022638A"/>
    <w:rsid w:val="002265E2"/>
    <w:rsid w:val="00226A77"/>
    <w:rsid w:val="00226CFB"/>
    <w:rsid w:val="00226ED2"/>
    <w:rsid w:val="00226F00"/>
    <w:rsid w:val="00227B6D"/>
    <w:rsid w:val="00227BB5"/>
    <w:rsid w:val="00227BC4"/>
    <w:rsid w:val="00227EE5"/>
    <w:rsid w:val="00227F15"/>
    <w:rsid w:val="0023000F"/>
    <w:rsid w:val="002302E0"/>
    <w:rsid w:val="002302F5"/>
    <w:rsid w:val="002305E5"/>
    <w:rsid w:val="002305FE"/>
    <w:rsid w:val="0023091D"/>
    <w:rsid w:val="00230D9F"/>
    <w:rsid w:val="002311D6"/>
    <w:rsid w:val="002312DC"/>
    <w:rsid w:val="002314E3"/>
    <w:rsid w:val="002315BE"/>
    <w:rsid w:val="00231671"/>
    <w:rsid w:val="00231A11"/>
    <w:rsid w:val="00231E0C"/>
    <w:rsid w:val="00231E51"/>
    <w:rsid w:val="00231ED5"/>
    <w:rsid w:val="0023273E"/>
    <w:rsid w:val="002327A5"/>
    <w:rsid w:val="002329C2"/>
    <w:rsid w:val="00232EF8"/>
    <w:rsid w:val="0023322B"/>
    <w:rsid w:val="0023327B"/>
    <w:rsid w:val="002334EC"/>
    <w:rsid w:val="00233D09"/>
    <w:rsid w:val="002343DB"/>
    <w:rsid w:val="002348AF"/>
    <w:rsid w:val="00234B62"/>
    <w:rsid w:val="00234BD0"/>
    <w:rsid w:val="0023543C"/>
    <w:rsid w:val="00235503"/>
    <w:rsid w:val="002355FF"/>
    <w:rsid w:val="002358BC"/>
    <w:rsid w:val="00235A91"/>
    <w:rsid w:val="00235DB5"/>
    <w:rsid w:val="0023635B"/>
    <w:rsid w:val="002363F3"/>
    <w:rsid w:val="0023647F"/>
    <w:rsid w:val="00236631"/>
    <w:rsid w:val="002366B6"/>
    <w:rsid w:val="00236AB4"/>
    <w:rsid w:val="00236C9B"/>
    <w:rsid w:val="00236D5C"/>
    <w:rsid w:val="00236DC2"/>
    <w:rsid w:val="00237122"/>
    <w:rsid w:val="00237618"/>
    <w:rsid w:val="002378B3"/>
    <w:rsid w:val="00237B69"/>
    <w:rsid w:val="00237B83"/>
    <w:rsid w:val="00237E58"/>
    <w:rsid w:val="00237F10"/>
    <w:rsid w:val="00240783"/>
    <w:rsid w:val="002408D3"/>
    <w:rsid w:val="00240A75"/>
    <w:rsid w:val="00240D82"/>
    <w:rsid w:val="0024142D"/>
    <w:rsid w:val="002415F6"/>
    <w:rsid w:val="00241DBF"/>
    <w:rsid w:val="00241E0F"/>
    <w:rsid w:val="0024250C"/>
    <w:rsid w:val="0024273E"/>
    <w:rsid w:val="002427B7"/>
    <w:rsid w:val="00242832"/>
    <w:rsid w:val="00242986"/>
    <w:rsid w:val="00242FF0"/>
    <w:rsid w:val="00243A56"/>
    <w:rsid w:val="00243AB2"/>
    <w:rsid w:val="00243FE4"/>
    <w:rsid w:val="002440B7"/>
    <w:rsid w:val="0024418A"/>
    <w:rsid w:val="002441B5"/>
    <w:rsid w:val="0024423B"/>
    <w:rsid w:val="00244C6E"/>
    <w:rsid w:val="00244DB5"/>
    <w:rsid w:val="00244EC0"/>
    <w:rsid w:val="002452A3"/>
    <w:rsid w:val="00245326"/>
    <w:rsid w:val="00245A0D"/>
    <w:rsid w:val="00245B1C"/>
    <w:rsid w:val="00245BAC"/>
    <w:rsid w:val="00245D5E"/>
    <w:rsid w:val="00246B2A"/>
    <w:rsid w:val="002470EF"/>
    <w:rsid w:val="0024719A"/>
    <w:rsid w:val="00247A0B"/>
    <w:rsid w:val="002507DF"/>
    <w:rsid w:val="00250C51"/>
    <w:rsid w:val="00251371"/>
    <w:rsid w:val="00251695"/>
    <w:rsid w:val="002518DC"/>
    <w:rsid w:val="00251CD7"/>
    <w:rsid w:val="00251E14"/>
    <w:rsid w:val="00251FBB"/>
    <w:rsid w:val="00252A75"/>
    <w:rsid w:val="00253228"/>
    <w:rsid w:val="00253461"/>
    <w:rsid w:val="0025357A"/>
    <w:rsid w:val="002539A7"/>
    <w:rsid w:val="002540AB"/>
    <w:rsid w:val="00254105"/>
    <w:rsid w:val="002541FC"/>
    <w:rsid w:val="00254A40"/>
    <w:rsid w:val="00254B48"/>
    <w:rsid w:val="00254CBD"/>
    <w:rsid w:val="0025509D"/>
    <w:rsid w:val="00255132"/>
    <w:rsid w:val="0025547F"/>
    <w:rsid w:val="00255830"/>
    <w:rsid w:val="00255910"/>
    <w:rsid w:val="002559B6"/>
    <w:rsid w:val="00255C5F"/>
    <w:rsid w:val="00255D21"/>
    <w:rsid w:val="00255E7B"/>
    <w:rsid w:val="00256742"/>
    <w:rsid w:val="002567FF"/>
    <w:rsid w:val="002569B5"/>
    <w:rsid w:val="00256DE2"/>
    <w:rsid w:val="002571C5"/>
    <w:rsid w:val="00257543"/>
    <w:rsid w:val="00257552"/>
    <w:rsid w:val="0025795B"/>
    <w:rsid w:val="00257F7B"/>
    <w:rsid w:val="00257FC3"/>
    <w:rsid w:val="0026028D"/>
    <w:rsid w:val="002602EA"/>
    <w:rsid w:val="00260407"/>
    <w:rsid w:val="00260568"/>
    <w:rsid w:val="00260A46"/>
    <w:rsid w:val="00260A49"/>
    <w:rsid w:val="00260E60"/>
    <w:rsid w:val="00260FF1"/>
    <w:rsid w:val="00261572"/>
    <w:rsid w:val="00261754"/>
    <w:rsid w:val="00261926"/>
    <w:rsid w:val="00261FD9"/>
    <w:rsid w:val="00262C57"/>
    <w:rsid w:val="00262E5D"/>
    <w:rsid w:val="00262F30"/>
    <w:rsid w:val="00263856"/>
    <w:rsid w:val="00263CB8"/>
    <w:rsid w:val="00263CE4"/>
    <w:rsid w:val="00263D80"/>
    <w:rsid w:val="00263F71"/>
    <w:rsid w:val="00264C93"/>
    <w:rsid w:val="00264CA9"/>
    <w:rsid w:val="00264CE2"/>
    <w:rsid w:val="00264E08"/>
    <w:rsid w:val="0026520A"/>
    <w:rsid w:val="00265259"/>
    <w:rsid w:val="00265BB0"/>
    <w:rsid w:val="00265E5D"/>
    <w:rsid w:val="0026602C"/>
    <w:rsid w:val="002662EE"/>
    <w:rsid w:val="0026670E"/>
    <w:rsid w:val="0026699C"/>
    <w:rsid w:val="00266F0D"/>
    <w:rsid w:val="002674DC"/>
    <w:rsid w:val="00267D40"/>
    <w:rsid w:val="002700FB"/>
    <w:rsid w:val="00270507"/>
    <w:rsid w:val="002710BD"/>
    <w:rsid w:val="002714AE"/>
    <w:rsid w:val="00271507"/>
    <w:rsid w:val="002717A0"/>
    <w:rsid w:val="002724B1"/>
    <w:rsid w:val="0027262B"/>
    <w:rsid w:val="00272B63"/>
    <w:rsid w:val="00272F80"/>
    <w:rsid w:val="002734FB"/>
    <w:rsid w:val="00273560"/>
    <w:rsid w:val="00273B6D"/>
    <w:rsid w:val="00273D30"/>
    <w:rsid w:val="00273D33"/>
    <w:rsid w:val="00274140"/>
    <w:rsid w:val="00274358"/>
    <w:rsid w:val="00274629"/>
    <w:rsid w:val="00274BBA"/>
    <w:rsid w:val="00274DBF"/>
    <w:rsid w:val="00275156"/>
    <w:rsid w:val="002754FA"/>
    <w:rsid w:val="0027612B"/>
    <w:rsid w:val="00276B33"/>
    <w:rsid w:val="002772C0"/>
    <w:rsid w:val="002775FC"/>
    <w:rsid w:val="00277721"/>
    <w:rsid w:val="0027772B"/>
    <w:rsid w:val="00277B9B"/>
    <w:rsid w:val="002806B1"/>
    <w:rsid w:val="00280E5B"/>
    <w:rsid w:val="002812F4"/>
    <w:rsid w:val="00281358"/>
    <w:rsid w:val="002816A8"/>
    <w:rsid w:val="0028176B"/>
    <w:rsid w:val="0028190B"/>
    <w:rsid w:val="00281E9F"/>
    <w:rsid w:val="002826D0"/>
    <w:rsid w:val="00282D96"/>
    <w:rsid w:val="00282EE3"/>
    <w:rsid w:val="002831F8"/>
    <w:rsid w:val="00283B33"/>
    <w:rsid w:val="002845DD"/>
    <w:rsid w:val="00284E0F"/>
    <w:rsid w:val="00284E2A"/>
    <w:rsid w:val="0028587C"/>
    <w:rsid w:val="00285DAE"/>
    <w:rsid w:val="00285FFF"/>
    <w:rsid w:val="00286038"/>
    <w:rsid w:val="00286157"/>
    <w:rsid w:val="002864EC"/>
    <w:rsid w:val="002869F0"/>
    <w:rsid w:val="00286E8E"/>
    <w:rsid w:val="00287563"/>
    <w:rsid w:val="00287784"/>
    <w:rsid w:val="00287A6B"/>
    <w:rsid w:val="00287A73"/>
    <w:rsid w:val="00287B29"/>
    <w:rsid w:val="00287D0A"/>
    <w:rsid w:val="00287EA6"/>
    <w:rsid w:val="00290311"/>
    <w:rsid w:val="00290CE8"/>
    <w:rsid w:val="00290F20"/>
    <w:rsid w:val="002916E3"/>
    <w:rsid w:val="00291CD8"/>
    <w:rsid w:val="002924BF"/>
    <w:rsid w:val="00292537"/>
    <w:rsid w:val="002929D8"/>
    <w:rsid w:val="002929FD"/>
    <w:rsid w:val="00292A2D"/>
    <w:rsid w:val="00292ADD"/>
    <w:rsid w:val="00292C1A"/>
    <w:rsid w:val="00292FAD"/>
    <w:rsid w:val="002932DE"/>
    <w:rsid w:val="002935CD"/>
    <w:rsid w:val="0029427A"/>
    <w:rsid w:val="00294C42"/>
    <w:rsid w:val="00294C8C"/>
    <w:rsid w:val="00294F3E"/>
    <w:rsid w:val="00294FAF"/>
    <w:rsid w:val="00295138"/>
    <w:rsid w:val="00295283"/>
    <w:rsid w:val="002952F2"/>
    <w:rsid w:val="00295483"/>
    <w:rsid w:val="0029567E"/>
    <w:rsid w:val="002957A9"/>
    <w:rsid w:val="00295B1F"/>
    <w:rsid w:val="00295B22"/>
    <w:rsid w:val="00295CB6"/>
    <w:rsid w:val="00295E3F"/>
    <w:rsid w:val="00295E65"/>
    <w:rsid w:val="0029608F"/>
    <w:rsid w:val="00296225"/>
    <w:rsid w:val="002963EA"/>
    <w:rsid w:val="00297507"/>
    <w:rsid w:val="00297847"/>
    <w:rsid w:val="00297E33"/>
    <w:rsid w:val="00297F03"/>
    <w:rsid w:val="002A0062"/>
    <w:rsid w:val="002A0560"/>
    <w:rsid w:val="002A0722"/>
    <w:rsid w:val="002A0F7A"/>
    <w:rsid w:val="002A16F4"/>
    <w:rsid w:val="002A1BDA"/>
    <w:rsid w:val="002A1FDB"/>
    <w:rsid w:val="002A2484"/>
    <w:rsid w:val="002A2D31"/>
    <w:rsid w:val="002A2DB7"/>
    <w:rsid w:val="002A3105"/>
    <w:rsid w:val="002A3186"/>
    <w:rsid w:val="002A3361"/>
    <w:rsid w:val="002A34E3"/>
    <w:rsid w:val="002A39D4"/>
    <w:rsid w:val="002A3A18"/>
    <w:rsid w:val="002A3AAE"/>
    <w:rsid w:val="002A3E2C"/>
    <w:rsid w:val="002A4005"/>
    <w:rsid w:val="002A42AF"/>
    <w:rsid w:val="002A4DED"/>
    <w:rsid w:val="002A4FC6"/>
    <w:rsid w:val="002A540E"/>
    <w:rsid w:val="002A5484"/>
    <w:rsid w:val="002A5A61"/>
    <w:rsid w:val="002A5EA3"/>
    <w:rsid w:val="002A6DC1"/>
    <w:rsid w:val="002A7123"/>
    <w:rsid w:val="002A7372"/>
    <w:rsid w:val="002A75BF"/>
    <w:rsid w:val="002A7CDD"/>
    <w:rsid w:val="002A7F7D"/>
    <w:rsid w:val="002B03FF"/>
    <w:rsid w:val="002B089D"/>
    <w:rsid w:val="002B0A89"/>
    <w:rsid w:val="002B0B92"/>
    <w:rsid w:val="002B0DB7"/>
    <w:rsid w:val="002B0F86"/>
    <w:rsid w:val="002B1250"/>
    <w:rsid w:val="002B12BE"/>
    <w:rsid w:val="002B1565"/>
    <w:rsid w:val="002B17A9"/>
    <w:rsid w:val="002B1845"/>
    <w:rsid w:val="002B18B3"/>
    <w:rsid w:val="002B1BB8"/>
    <w:rsid w:val="002B205B"/>
    <w:rsid w:val="002B3869"/>
    <w:rsid w:val="002B393C"/>
    <w:rsid w:val="002B3D2E"/>
    <w:rsid w:val="002B3D38"/>
    <w:rsid w:val="002B3D80"/>
    <w:rsid w:val="002B402A"/>
    <w:rsid w:val="002B4222"/>
    <w:rsid w:val="002B4709"/>
    <w:rsid w:val="002B471A"/>
    <w:rsid w:val="002B4DE2"/>
    <w:rsid w:val="002B50ED"/>
    <w:rsid w:val="002B5724"/>
    <w:rsid w:val="002B57FD"/>
    <w:rsid w:val="002B594C"/>
    <w:rsid w:val="002B5959"/>
    <w:rsid w:val="002B5BB3"/>
    <w:rsid w:val="002B5C4E"/>
    <w:rsid w:val="002B5D27"/>
    <w:rsid w:val="002B5D35"/>
    <w:rsid w:val="002B6030"/>
    <w:rsid w:val="002B7284"/>
    <w:rsid w:val="002B73C7"/>
    <w:rsid w:val="002B75D3"/>
    <w:rsid w:val="002B7AB8"/>
    <w:rsid w:val="002B7BAF"/>
    <w:rsid w:val="002B7F05"/>
    <w:rsid w:val="002B7FB3"/>
    <w:rsid w:val="002C0012"/>
    <w:rsid w:val="002C07E9"/>
    <w:rsid w:val="002C0CBF"/>
    <w:rsid w:val="002C0CD0"/>
    <w:rsid w:val="002C0CF0"/>
    <w:rsid w:val="002C0EB8"/>
    <w:rsid w:val="002C0FD5"/>
    <w:rsid w:val="002C121E"/>
    <w:rsid w:val="002C1977"/>
    <w:rsid w:val="002C1A86"/>
    <w:rsid w:val="002C2295"/>
    <w:rsid w:val="002C230F"/>
    <w:rsid w:val="002C26EC"/>
    <w:rsid w:val="002C27E2"/>
    <w:rsid w:val="002C2CB5"/>
    <w:rsid w:val="002C2DCB"/>
    <w:rsid w:val="002C33FF"/>
    <w:rsid w:val="002C346C"/>
    <w:rsid w:val="002C35BE"/>
    <w:rsid w:val="002C367C"/>
    <w:rsid w:val="002C3819"/>
    <w:rsid w:val="002C3C7D"/>
    <w:rsid w:val="002C4176"/>
    <w:rsid w:val="002C45D9"/>
    <w:rsid w:val="002C4716"/>
    <w:rsid w:val="002C4848"/>
    <w:rsid w:val="002C48D6"/>
    <w:rsid w:val="002C4AB9"/>
    <w:rsid w:val="002C4B0C"/>
    <w:rsid w:val="002C5D70"/>
    <w:rsid w:val="002C5F5C"/>
    <w:rsid w:val="002C6463"/>
    <w:rsid w:val="002C6C4D"/>
    <w:rsid w:val="002C7318"/>
    <w:rsid w:val="002C7A20"/>
    <w:rsid w:val="002C7B56"/>
    <w:rsid w:val="002C7B94"/>
    <w:rsid w:val="002C7BF6"/>
    <w:rsid w:val="002D0496"/>
    <w:rsid w:val="002D0806"/>
    <w:rsid w:val="002D0926"/>
    <w:rsid w:val="002D1070"/>
    <w:rsid w:val="002D14E4"/>
    <w:rsid w:val="002D1625"/>
    <w:rsid w:val="002D246F"/>
    <w:rsid w:val="002D30C7"/>
    <w:rsid w:val="002D3A7D"/>
    <w:rsid w:val="002D3AC0"/>
    <w:rsid w:val="002D43FA"/>
    <w:rsid w:val="002D46BF"/>
    <w:rsid w:val="002D49E8"/>
    <w:rsid w:val="002D4D5E"/>
    <w:rsid w:val="002D5375"/>
    <w:rsid w:val="002D5702"/>
    <w:rsid w:val="002D596B"/>
    <w:rsid w:val="002D5C1E"/>
    <w:rsid w:val="002D5C5B"/>
    <w:rsid w:val="002D5E17"/>
    <w:rsid w:val="002D617D"/>
    <w:rsid w:val="002D62A6"/>
    <w:rsid w:val="002D6A5B"/>
    <w:rsid w:val="002D7A58"/>
    <w:rsid w:val="002D7D40"/>
    <w:rsid w:val="002E0187"/>
    <w:rsid w:val="002E0293"/>
    <w:rsid w:val="002E096C"/>
    <w:rsid w:val="002E0B0D"/>
    <w:rsid w:val="002E17A7"/>
    <w:rsid w:val="002E182D"/>
    <w:rsid w:val="002E1BC0"/>
    <w:rsid w:val="002E1F14"/>
    <w:rsid w:val="002E263D"/>
    <w:rsid w:val="002E2ADC"/>
    <w:rsid w:val="002E2EE4"/>
    <w:rsid w:val="002E3007"/>
    <w:rsid w:val="002E33F1"/>
    <w:rsid w:val="002E38AA"/>
    <w:rsid w:val="002E3EBB"/>
    <w:rsid w:val="002E409F"/>
    <w:rsid w:val="002E42BF"/>
    <w:rsid w:val="002E4358"/>
    <w:rsid w:val="002E47B7"/>
    <w:rsid w:val="002E52DE"/>
    <w:rsid w:val="002E54A1"/>
    <w:rsid w:val="002E553F"/>
    <w:rsid w:val="002E572D"/>
    <w:rsid w:val="002E5A79"/>
    <w:rsid w:val="002E60B2"/>
    <w:rsid w:val="002E6CB4"/>
    <w:rsid w:val="002E722C"/>
    <w:rsid w:val="002E7261"/>
    <w:rsid w:val="002E7291"/>
    <w:rsid w:val="002E7A39"/>
    <w:rsid w:val="002E7ABC"/>
    <w:rsid w:val="002E7DD4"/>
    <w:rsid w:val="002E7F93"/>
    <w:rsid w:val="002F0157"/>
    <w:rsid w:val="002F08DB"/>
    <w:rsid w:val="002F09E0"/>
    <w:rsid w:val="002F0AD8"/>
    <w:rsid w:val="002F0F83"/>
    <w:rsid w:val="002F142C"/>
    <w:rsid w:val="002F1469"/>
    <w:rsid w:val="002F175B"/>
    <w:rsid w:val="002F1B91"/>
    <w:rsid w:val="002F1CF9"/>
    <w:rsid w:val="002F1D34"/>
    <w:rsid w:val="002F1DF3"/>
    <w:rsid w:val="002F20C2"/>
    <w:rsid w:val="002F273F"/>
    <w:rsid w:val="002F2C19"/>
    <w:rsid w:val="002F3079"/>
    <w:rsid w:val="002F32D8"/>
    <w:rsid w:val="002F3677"/>
    <w:rsid w:val="002F36E1"/>
    <w:rsid w:val="002F3924"/>
    <w:rsid w:val="002F3A55"/>
    <w:rsid w:val="002F46A7"/>
    <w:rsid w:val="002F4A43"/>
    <w:rsid w:val="002F4BAF"/>
    <w:rsid w:val="002F4C28"/>
    <w:rsid w:val="002F508A"/>
    <w:rsid w:val="002F5208"/>
    <w:rsid w:val="002F52A6"/>
    <w:rsid w:val="002F52BA"/>
    <w:rsid w:val="002F54A0"/>
    <w:rsid w:val="002F57F9"/>
    <w:rsid w:val="002F5819"/>
    <w:rsid w:val="002F5B57"/>
    <w:rsid w:val="002F5E7E"/>
    <w:rsid w:val="002F61E0"/>
    <w:rsid w:val="002F65FE"/>
    <w:rsid w:val="002F6C3D"/>
    <w:rsid w:val="002F6D2E"/>
    <w:rsid w:val="002F6F5B"/>
    <w:rsid w:val="002F7173"/>
    <w:rsid w:val="003001C5"/>
    <w:rsid w:val="003005EF"/>
    <w:rsid w:val="00300703"/>
    <w:rsid w:val="00300A74"/>
    <w:rsid w:val="00300E2C"/>
    <w:rsid w:val="00301669"/>
    <w:rsid w:val="003017B4"/>
    <w:rsid w:val="003017C4"/>
    <w:rsid w:val="003018C7"/>
    <w:rsid w:val="003021A0"/>
    <w:rsid w:val="00302484"/>
    <w:rsid w:val="0030293A"/>
    <w:rsid w:val="00302D39"/>
    <w:rsid w:val="00302F62"/>
    <w:rsid w:val="00303037"/>
    <w:rsid w:val="00303581"/>
    <w:rsid w:val="0030363F"/>
    <w:rsid w:val="003040EA"/>
    <w:rsid w:val="003041EA"/>
    <w:rsid w:val="0030455A"/>
    <w:rsid w:val="00304770"/>
    <w:rsid w:val="0030479C"/>
    <w:rsid w:val="00304B13"/>
    <w:rsid w:val="00304CE2"/>
    <w:rsid w:val="00304D2E"/>
    <w:rsid w:val="00305A69"/>
    <w:rsid w:val="00305AF2"/>
    <w:rsid w:val="00305F63"/>
    <w:rsid w:val="00306A27"/>
    <w:rsid w:val="00306BAC"/>
    <w:rsid w:val="00306D4C"/>
    <w:rsid w:val="00306EAB"/>
    <w:rsid w:val="003070B7"/>
    <w:rsid w:val="00307796"/>
    <w:rsid w:val="00307CFE"/>
    <w:rsid w:val="0031026A"/>
    <w:rsid w:val="003106B0"/>
    <w:rsid w:val="00310B06"/>
    <w:rsid w:val="00310FBD"/>
    <w:rsid w:val="0031183B"/>
    <w:rsid w:val="00311A4B"/>
    <w:rsid w:val="00311F25"/>
    <w:rsid w:val="00311F6C"/>
    <w:rsid w:val="003120AF"/>
    <w:rsid w:val="003128BE"/>
    <w:rsid w:val="00312902"/>
    <w:rsid w:val="003138AC"/>
    <w:rsid w:val="003145B0"/>
    <w:rsid w:val="00314641"/>
    <w:rsid w:val="00314EEE"/>
    <w:rsid w:val="003151C0"/>
    <w:rsid w:val="003154D0"/>
    <w:rsid w:val="0031576E"/>
    <w:rsid w:val="00315D9E"/>
    <w:rsid w:val="00315FF4"/>
    <w:rsid w:val="0031609E"/>
    <w:rsid w:val="003160C0"/>
    <w:rsid w:val="003162A5"/>
    <w:rsid w:val="0031641B"/>
    <w:rsid w:val="003169D3"/>
    <w:rsid w:val="00316A93"/>
    <w:rsid w:val="00316CFA"/>
    <w:rsid w:val="00317196"/>
    <w:rsid w:val="0031721E"/>
    <w:rsid w:val="00317630"/>
    <w:rsid w:val="003177A0"/>
    <w:rsid w:val="00317902"/>
    <w:rsid w:val="003179BA"/>
    <w:rsid w:val="0032023B"/>
    <w:rsid w:val="00320E67"/>
    <w:rsid w:val="00321225"/>
    <w:rsid w:val="00321B01"/>
    <w:rsid w:val="00321B2C"/>
    <w:rsid w:val="00321F34"/>
    <w:rsid w:val="00321F4C"/>
    <w:rsid w:val="0032230C"/>
    <w:rsid w:val="0032231B"/>
    <w:rsid w:val="003228EE"/>
    <w:rsid w:val="00322DBF"/>
    <w:rsid w:val="00322EA2"/>
    <w:rsid w:val="00323829"/>
    <w:rsid w:val="00323983"/>
    <w:rsid w:val="0032454A"/>
    <w:rsid w:val="00324C75"/>
    <w:rsid w:val="00325794"/>
    <w:rsid w:val="003257FD"/>
    <w:rsid w:val="00325C4C"/>
    <w:rsid w:val="00326577"/>
    <w:rsid w:val="00326EC9"/>
    <w:rsid w:val="00326FE2"/>
    <w:rsid w:val="0032715B"/>
    <w:rsid w:val="0032748F"/>
    <w:rsid w:val="003275F4"/>
    <w:rsid w:val="00330806"/>
    <w:rsid w:val="003310E7"/>
    <w:rsid w:val="003317B1"/>
    <w:rsid w:val="00331CCF"/>
    <w:rsid w:val="00331D3C"/>
    <w:rsid w:val="00331E25"/>
    <w:rsid w:val="00331F33"/>
    <w:rsid w:val="003320B2"/>
    <w:rsid w:val="00332627"/>
    <w:rsid w:val="00332AD7"/>
    <w:rsid w:val="00332C70"/>
    <w:rsid w:val="00332D47"/>
    <w:rsid w:val="00332D8A"/>
    <w:rsid w:val="00333A29"/>
    <w:rsid w:val="00333E6F"/>
    <w:rsid w:val="003345B9"/>
    <w:rsid w:val="00334A0B"/>
    <w:rsid w:val="00334A55"/>
    <w:rsid w:val="00334C97"/>
    <w:rsid w:val="00334D70"/>
    <w:rsid w:val="00334F7D"/>
    <w:rsid w:val="003353E7"/>
    <w:rsid w:val="00335452"/>
    <w:rsid w:val="00335912"/>
    <w:rsid w:val="00335AA8"/>
    <w:rsid w:val="00335F53"/>
    <w:rsid w:val="00336307"/>
    <w:rsid w:val="003364BF"/>
    <w:rsid w:val="0033673F"/>
    <w:rsid w:val="003368DA"/>
    <w:rsid w:val="00336E2F"/>
    <w:rsid w:val="00336E40"/>
    <w:rsid w:val="0033748D"/>
    <w:rsid w:val="00337B4D"/>
    <w:rsid w:val="00337B54"/>
    <w:rsid w:val="00337B9C"/>
    <w:rsid w:val="003405E4"/>
    <w:rsid w:val="0034075B"/>
    <w:rsid w:val="00340D2F"/>
    <w:rsid w:val="00340D99"/>
    <w:rsid w:val="00341C14"/>
    <w:rsid w:val="00341CBB"/>
    <w:rsid w:val="00341E46"/>
    <w:rsid w:val="00341FEE"/>
    <w:rsid w:val="00342286"/>
    <w:rsid w:val="003422C6"/>
    <w:rsid w:val="003423E3"/>
    <w:rsid w:val="0034266C"/>
    <w:rsid w:val="00342F41"/>
    <w:rsid w:val="00342F75"/>
    <w:rsid w:val="003430CA"/>
    <w:rsid w:val="0034310D"/>
    <w:rsid w:val="00343162"/>
    <w:rsid w:val="003435B0"/>
    <w:rsid w:val="003435C0"/>
    <w:rsid w:val="00343C26"/>
    <w:rsid w:val="00344057"/>
    <w:rsid w:val="0034440B"/>
    <w:rsid w:val="00344881"/>
    <w:rsid w:val="00344937"/>
    <w:rsid w:val="00344970"/>
    <w:rsid w:val="00344DA3"/>
    <w:rsid w:val="00345094"/>
    <w:rsid w:val="003456FD"/>
    <w:rsid w:val="003458C6"/>
    <w:rsid w:val="00345A3F"/>
    <w:rsid w:val="00345BD3"/>
    <w:rsid w:val="00345F99"/>
    <w:rsid w:val="003460BA"/>
    <w:rsid w:val="003463A8"/>
    <w:rsid w:val="00346596"/>
    <w:rsid w:val="00346757"/>
    <w:rsid w:val="003467E9"/>
    <w:rsid w:val="00346C17"/>
    <w:rsid w:val="00346E60"/>
    <w:rsid w:val="0034739F"/>
    <w:rsid w:val="0034748A"/>
    <w:rsid w:val="003476B1"/>
    <w:rsid w:val="00347925"/>
    <w:rsid w:val="00347A08"/>
    <w:rsid w:val="00347AA2"/>
    <w:rsid w:val="00347D9E"/>
    <w:rsid w:val="00350298"/>
    <w:rsid w:val="00350AD5"/>
    <w:rsid w:val="00350B10"/>
    <w:rsid w:val="00351075"/>
    <w:rsid w:val="003511B4"/>
    <w:rsid w:val="00351FC3"/>
    <w:rsid w:val="0035205D"/>
    <w:rsid w:val="0035205F"/>
    <w:rsid w:val="0035247B"/>
    <w:rsid w:val="003524D7"/>
    <w:rsid w:val="00352954"/>
    <w:rsid w:val="00352C49"/>
    <w:rsid w:val="00352C76"/>
    <w:rsid w:val="0035314B"/>
    <w:rsid w:val="003531EA"/>
    <w:rsid w:val="00353743"/>
    <w:rsid w:val="003538AA"/>
    <w:rsid w:val="00353F13"/>
    <w:rsid w:val="00353F4F"/>
    <w:rsid w:val="0035466C"/>
    <w:rsid w:val="0035493F"/>
    <w:rsid w:val="00354B2A"/>
    <w:rsid w:val="00354EEA"/>
    <w:rsid w:val="00354F0B"/>
    <w:rsid w:val="00354F73"/>
    <w:rsid w:val="00355D5B"/>
    <w:rsid w:val="00356AAC"/>
    <w:rsid w:val="00356C2F"/>
    <w:rsid w:val="00357172"/>
    <w:rsid w:val="00357CDA"/>
    <w:rsid w:val="00360907"/>
    <w:rsid w:val="00360D21"/>
    <w:rsid w:val="003614BC"/>
    <w:rsid w:val="003614DE"/>
    <w:rsid w:val="003617C7"/>
    <w:rsid w:val="00361898"/>
    <w:rsid w:val="00361923"/>
    <w:rsid w:val="00361DFB"/>
    <w:rsid w:val="00361F10"/>
    <w:rsid w:val="00362327"/>
    <w:rsid w:val="00362CB5"/>
    <w:rsid w:val="00362E5B"/>
    <w:rsid w:val="00362F41"/>
    <w:rsid w:val="00363064"/>
    <w:rsid w:val="003633AF"/>
    <w:rsid w:val="00363800"/>
    <w:rsid w:val="00363B3A"/>
    <w:rsid w:val="00364239"/>
    <w:rsid w:val="003642D9"/>
    <w:rsid w:val="003642F4"/>
    <w:rsid w:val="003646F9"/>
    <w:rsid w:val="00364D1B"/>
    <w:rsid w:val="00365598"/>
    <w:rsid w:val="0036566D"/>
    <w:rsid w:val="003656FA"/>
    <w:rsid w:val="0036572D"/>
    <w:rsid w:val="00366146"/>
    <w:rsid w:val="00366595"/>
    <w:rsid w:val="003665F3"/>
    <w:rsid w:val="00366796"/>
    <w:rsid w:val="00366A30"/>
    <w:rsid w:val="00366AA8"/>
    <w:rsid w:val="00366E9A"/>
    <w:rsid w:val="003673FC"/>
    <w:rsid w:val="00367CC3"/>
    <w:rsid w:val="00367DDF"/>
    <w:rsid w:val="00370A80"/>
    <w:rsid w:val="00370B94"/>
    <w:rsid w:val="00370C4C"/>
    <w:rsid w:val="00370E28"/>
    <w:rsid w:val="00370F24"/>
    <w:rsid w:val="00371654"/>
    <w:rsid w:val="003717F1"/>
    <w:rsid w:val="003718EF"/>
    <w:rsid w:val="00371B16"/>
    <w:rsid w:val="00371C50"/>
    <w:rsid w:val="00372A8C"/>
    <w:rsid w:val="00372E6E"/>
    <w:rsid w:val="003733E2"/>
    <w:rsid w:val="00373641"/>
    <w:rsid w:val="003738DE"/>
    <w:rsid w:val="00373937"/>
    <w:rsid w:val="00373AC9"/>
    <w:rsid w:val="00373B3F"/>
    <w:rsid w:val="00374036"/>
    <w:rsid w:val="00374776"/>
    <w:rsid w:val="00374904"/>
    <w:rsid w:val="00374A0E"/>
    <w:rsid w:val="00374B9B"/>
    <w:rsid w:val="00374C66"/>
    <w:rsid w:val="0037534B"/>
    <w:rsid w:val="00375891"/>
    <w:rsid w:val="003759F7"/>
    <w:rsid w:val="00375FA5"/>
    <w:rsid w:val="00376224"/>
    <w:rsid w:val="00376693"/>
    <w:rsid w:val="00376903"/>
    <w:rsid w:val="00376EFF"/>
    <w:rsid w:val="00376F5F"/>
    <w:rsid w:val="00376FA9"/>
    <w:rsid w:val="003776FF"/>
    <w:rsid w:val="00377B46"/>
    <w:rsid w:val="00377CD4"/>
    <w:rsid w:val="00377DE3"/>
    <w:rsid w:val="00377E65"/>
    <w:rsid w:val="00380A40"/>
    <w:rsid w:val="0038145B"/>
    <w:rsid w:val="0038165D"/>
    <w:rsid w:val="00381890"/>
    <w:rsid w:val="00381ADA"/>
    <w:rsid w:val="00381B25"/>
    <w:rsid w:val="00381E49"/>
    <w:rsid w:val="00381E74"/>
    <w:rsid w:val="00381F7F"/>
    <w:rsid w:val="00381F87"/>
    <w:rsid w:val="003825CC"/>
    <w:rsid w:val="00382741"/>
    <w:rsid w:val="00382A59"/>
    <w:rsid w:val="00382E3D"/>
    <w:rsid w:val="0038344B"/>
    <w:rsid w:val="00383904"/>
    <w:rsid w:val="00383C8D"/>
    <w:rsid w:val="00384302"/>
    <w:rsid w:val="003845BE"/>
    <w:rsid w:val="00384F3B"/>
    <w:rsid w:val="00385044"/>
    <w:rsid w:val="00385360"/>
    <w:rsid w:val="0038575C"/>
    <w:rsid w:val="00385839"/>
    <w:rsid w:val="003869DA"/>
    <w:rsid w:val="003869F5"/>
    <w:rsid w:val="00386C27"/>
    <w:rsid w:val="003874A5"/>
    <w:rsid w:val="0038766D"/>
    <w:rsid w:val="00387DEC"/>
    <w:rsid w:val="00390440"/>
    <w:rsid w:val="003905BB"/>
    <w:rsid w:val="0039067D"/>
    <w:rsid w:val="003906CB"/>
    <w:rsid w:val="00390860"/>
    <w:rsid w:val="00390888"/>
    <w:rsid w:val="00390B9A"/>
    <w:rsid w:val="00390E40"/>
    <w:rsid w:val="00391021"/>
    <w:rsid w:val="00391F49"/>
    <w:rsid w:val="0039215B"/>
    <w:rsid w:val="0039235E"/>
    <w:rsid w:val="00392412"/>
    <w:rsid w:val="0039243C"/>
    <w:rsid w:val="00392493"/>
    <w:rsid w:val="003929A6"/>
    <w:rsid w:val="00393176"/>
    <w:rsid w:val="0039373E"/>
    <w:rsid w:val="00393A61"/>
    <w:rsid w:val="00394007"/>
    <w:rsid w:val="00394671"/>
    <w:rsid w:val="00394CC8"/>
    <w:rsid w:val="0039509B"/>
    <w:rsid w:val="00395706"/>
    <w:rsid w:val="00395A82"/>
    <w:rsid w:val="00395C87"/>
    <w:rsid w:val="003967B3"/>
    <w:rsid w:val="00396A74"/>
    <w:rsid w:val="00396ABA"/>
    <w:rsid w:val="00396F86"/>
    <w:rsid w:val="0039741E"/>
    <w:rsid w:val="003A066E"/>
    <w:rsid w:val="003A0913"/>
    <w:rsid w:val="003A0E88"/>
    <w:rsid w:val="003A0F5F"/>
    <w:rsid w:val="003A0FC0"/>
    <w:rsid w:val="003A107E"/>
    <w:rsid w:val="003A15B9"/>
    <w:rsid w:val="003A1B00"/>
    <w:rsid w:val="003A1F48"/>
    <w:rsid w:val="003A21D5"/>
    <w:rsid w:val="003A2511"/>
    <w:rsid w:val="003A28A1"/>
    <w:rsid w:val="003A29D5"/>
    <w:rsid w:val="003A2ACA"/>
    <w:rsid w:val="003A2AEC"/>
    <w:rsid w:val="003A2BA6"/>
    <w:rsid w:val="003A2F0C"/>
    <w:rsid w:val="003A4898"/>
    <w:rsid w:val="003A4D39"/>
    <w:rsid w:val="003A508F"/>
    <w:rsid w:val="003A50A9"/>
    <w:rsid w:val="003A5703"/>
    <w:rsid w:val="003A5876"/>
    <w:rsid w:val="003A5BF3"/>
    <w:rsid w:val="003A6533"/>
    <w:rsid w:val="003A6815"/>
    <w:rsid w:val="003A6FEE"/>
    <w:rsid w:val="003A735C"/>
    <w:rsid w:val="003A7945"/>
    <w:rsid w:val="003A7C49"/>
    <w:rsid w:val="003A7D7B"/>
    <w:rsid w:val="003A7F45"/>
    <w:rsid w:val="003B0161"/>
    <w:rsid w:val="003B03E4"/>
    <w:rsid w:val="003B0445"/>
    <w:rsid w:val="003B04C4"/>
    <w:rsid w:val="003B0B5D"/>
    <w:rsid w:val="003B0C0D"/>
    <w:rsid w:val="003B0C48"/>
    <w:rsid w:val="003B0EA9"/>
    <w:rsid w:val="003B0EC8"/>
    <w:rsid w:val="003B10BB"/>
    <w:rsid w:val="003B1386"/>
    <w:rsid w:val="003B1CA9"/>
    <w:rsid w:val="003B21D9"/>
    <w:rsid w:val="003B24A9"/>
    <w:rsid w:val="003B2814"/>
    <w:rsid w:val="003B2A50"/>
    <w:rsid w:val="003B2BBE"/>
    <w:rsid w:val="003B2C15"/>
    <w:rsid w:val="003B2E2D"/>
    <w:rsid w:val="003B2F40"/>
    <w:rsid w:val="003B3065"/>
    <w:rsid w:val="003B363F"/>
    <w:rsid w:val="003B38E1"/>
    <w:rsid w:val="003B390C"/>
    <w:rsid w:val="003B3E41"/>
    <w:rsid w:val="003B42AA"/>
    <w:rsid w:val="003B47B9"/>
    <w:rsid w:val="003B509D"/>
    <w:rsid w:val="003B5235"/>
    <w:rsid w:val="003B5802"/>
    <w:rsid w:val="003B5E30"/>
    <w:rsid w:val="003B5E7D"/>
    <w:rsid w:val="003B6895"/>
    <w:rsid w:val="003B6D60"/>
    <w:rsid w:val="003B6FDA"/>
    <w:rsid w:val="003B75D2"/>
    <w:rsid w:val="003B781C"/>
    <w:rsid w:val="003B7AA8"/>
    <w:rsid w:val="003B7B75"/>
    <w:rsid w:val="003C0161"/>
    <w:rsid w:val="003C049D"/>
    <w:rsid w:val="003C0DB6"/>
    <w:rsid w:val="003C0F14"/>
    <w:rsid w:val="003C11EB"/>
    <w:rsid w:val="003C11F5"/>
    <w:rsid w:val="003C1958"/>
    <w:rsid w:val="003C1ABD"/>
    <w:rsid w:val="003C1CBA"/>
    <w:rsid w:val="003C1E8D"/>
    <w:rsid w:val="003C1ECF"/>
    <w:rsid w:val="003C1F77"/>
    <w:rsid w:val="003C1FFB"/>
    <w:rsid w:val="003C2415"/>
    <w:rsid w:val="003C2A4C"/>
    <w:rsid w:val="003C2D55"/>
    <w:rsid w:val="003C372E"/>
    <w:rsid w:val="003C3A3D"/>
    <w:rsid w:val="003C3ADD"/>
    <w:rsid w:val="003C3CD8"/>
    <w:rsid w:val="003C492E"/>
    <w:rsid w:val="003C4D15"/>
    <w:rsid w:val="003C4DC0"/>
    <w:rsid w:val="003C5198"/>
    <w:rsid w:val="003C5610"/>
    <w:rsid w:val="003C57A2"/>
    <w:rsid w:val="003C5835"/>
    <w:rsid w:val="003C5C72"/>
    <w:rsid w:val="003C61E1"/>
    <w:rsid w:val="003C663D"/>
    <w:rsid w:val="003C6D17"/>
    <w:rsid w:val="003C6EB3"/>
    <w:rsid w:val="003C6ED7"/>
    <w:rsid w:val="003C6F41"/>
    <w:rsid w:val="003C6FFC"/>
    <w:rsid w:val="003C79D3"/>
    <w:rsid w:val="003C7B32"/>
    <w:rsid w:val="003D0194"/>
    <w:rsid w:val="003D03EB"/>
    <w:rsid w:val="003D0438"/>
    <w:rsid w:val="003D0DD4"/>
    <w:rsid w:val="003D123F"/>
    <w:rsid w:val="003D1A81"/>
    <w:rsid w:val="003D1C22"/>
    <w:rsid w:val="003D1C38"/>
    <w:rsid w:val="003D1C3D"/>
    <w:rsid w:val="003D2443"/>
    <w:rsid w:val="003D260C"/>
    <w:rsid w:val="003D2689"/>
    <w:rsid w:val="003D28F2"/>
    <w:rsid w:val="003D2CE0"/>
    <w:rsid w:val="003D2F5B"/>
    <w:rsid w:val="003D3148"/>
    <w:rsid w:val="003D3362"/>
    <w:rsid w:val="003D34A1"/>
    <w:rsid w:val="003D3A60"/>
    <w:rsid w:val="003D3C08"/>
    <w:rsid w:val="003D3EEF"/>
    <w:rsid w:val="003D3F51"/>
    <w:rsid w:val="003D414A"/>
    <w:rsid w:val="003D43A5"/>
    <w:rsid w:val="003D4473"/>
    <w:rsid w:val="003D4772"/>
    <w:rsid w:val="003D47A3"/>
    <w:rsid w:val="003D4CA5"/>
    <w:rsid w:val="003D4FA7"/>
    <w:rsid w:val="003D5004"/>
    <w:rsid w:val="003D511F"/>
    <w:rsid w:val="003D5201"/>
    <w:rsid w:val="003D5AA9"/>
    <w:rsid w:val="003D60C0"/>
    <w:rsid w:val="003D6276"/>
    <w:rsid w:val="003D62EB"/>
    <w:rsid w:val="003D647C"/>
    <w:rsid w:val="003D6B18"/>
    <w:rsid w:val="003D73CB"/>
    <w:rsid w:val="003D7442"/>
    <w:rsid w:val="003D759E"/>
    <w:rsid w:val="003D7814"/>
    <w:rsid w:val="003D78C7"/>
    <w:rsid w:val="003D7C66"/>
    <w:rsid w:val="003E0437"/>
    <w:rsid w:val="003E0A29"/>
    <w:rsid w:val="003E0C4D"/>
    <w:rsid w:val="003E0FC3"/>
    <w:rsid w:val="003E15A3"/>
    <w:rsid w:val="003E1631"/>
    <w:rsid w:val="003E17DB"/>
    <w:rsid w:val="003E197D"/>
    <w:rsid w:val="003E1BF6"/>
    <w:rsid w:val="003E1DF9"/>
    <w:rsid w:val="003E23E2"/>
    <w:rsid w:val="003E268F"/>
    <w:rsid w:val="003E26A5"/>
    <w:rsid w:val="003E288A"/>
    <w:rsid w:val="003E2C93"/>
    <w:rsid w:val="003E3120"/>
    <w:rsid w:val="003E316D"/>
    <w:rsid w:val="003E3410"/>
    <w:rsid w:val="003E360D"/>
    <w:rsid w:val="003E3874"/>
    <w:rsid w:val="003E38A1"/>
    <w:rsid w:val="003E3A87"/>
    <w:rsid w:val="003E3BCA"/>
    <w:rsid w:val="003E3C24"/>
    <w:rsid w:val="003E3D1C"/>
    <w:rsid w:val="003E402A"/>
    <w:rsid w:val="003E4045"/>
    <w:rsid w:val="003E4B36"/>
    <w:rsid w:val="003E4EE7"/>
    <w:rsid w:val="003E5034"/>
    <w:rsid w:val="003E518C"/>
    <w:rsid w:val="003E539D"/>
    <w:rsid w:val="003E5458"/>
    <w:rsid w:val="003E59C7"/>
    <w:rsid w:val="003E6269"/>
    <w:rsid w:val="003E641F"/>
    <w:rsid w:val="003E6D00"/>
    <w:rsid w:val="003E7168"/>
    <w:rsid w:val="003E722B"/>
    <w:rsid w:val="003E72CD"/>
    <w:rsid w:val="003E7357"/>
    <w:rsid w:val="003E7832"/>
    <w:rsid w:val="003E78EA"/>
    <w:rsid w:val="003E7B72"/>
    <w:rsid w:val="003F0122"/>
    <w:rsid w:val="003F0134"/>
    <w:rsid w:val="003F08AF"/>
    <w:rsid w:val="003F0D7D"/>
    <w:rsid w:val="003F0EF4"/>
    <w:rsid w:val="003F161C"/>
    <w:rsid w:val="003F17FE"/>
    <w:rsid w:val="003F1ACF"/>
    <w:rsid w:val="003F1EED"/>
    <w:rsid w:val="003F2727"/>
    <w:rsid w:val="003F2765"/>
    <w:rsid w:val="003F2E34"/>
    <w:rsid w:val="003F2F2D"/>
    <w:rsid w:val="003F341D"/>
    <w:rsid w:val="003F3456"/>
    <w:rsid w:val="003F36F7"/>
    <w:rsid w:val="003F38D3"/>
    <w:rsid w:val="003F3F26"/>
    <w:rsid w:val="003F41FB"/>
    <w:rsid w:val="003F45B1"/>
    <w:rsid w:val="003F4C5F"/>
    <w:rsid w:val="003F4EDA"/>
    <w:rsid w:val="003F5C96"/>
    <w:rsid w:val="003F5DA5"/>
    <w:rsid w:val="003F5DB2"/>
    <w:rsid w:val="003F601C"/>
    <w:rsid w:val="003F6123"/>
    <w:rsid w:val="003F6227"/>
    <w:rsid w:val="003F6594"/>
    <w:rsid w:val="003F6792"/>
    <w:rsid w:val="003F6EBF"/>
    <w:rsid w:val="003F703C"/>
    <w:rsid w:val="003F7129"/>
    <w:rsid w:val="003F760F"/>
    <w:rsid w:val="003F76A6"/>
    <w:rsid w:val="003F77A8"/>
    <w:rsid w:val="003F780C"/>
    <w:rsid w:val="003F7BB3"/>
    <w:rsid w:val="003F7D2D"/>
    <w:rsid w:val="0040012E"/>
    <w:rsid w:val="00401780"/>
    <w:rsid w:val="00401B1B"/>
    <w:rsid w:val="00401C32"/>
    <w:rsid w:val="00401EF4"/>
    <w:rsid w:val="00401FBD"/>
    <w:rsid w:val="004024C9"/>
    <w:rsid w:val="0040259D"/>
    <w:rsid w:val="00402ACC"/>
    <w:rsid w:val="00402C49"/>
    <w:rsid w:val="004035D7"/>
    <w:rsid w:val="00403615"/>
    <w:rsid w:val="0040376C"/>
    <w:rsid w:val="00403806"/>
    <w:rsid w:val="00403BDC"/>
    <w:rsid w:val="0040424D"/>
    <w:rsid w:val="00404A32"/>
    <w:rsid w:val="00404E48"/>
    <w:rsid w:val="00405209"/>
    <w:rsid w:val="004052A3"/>
    <w:rsid w:val="004054DC"/>
    <w:rsid w:val="004057BC"/>
    <w:rsid w:val="0040589F"/>
    <w:rsid w:val="00406327"/>
    <w:rsid w:val="00406456"/>
    <w:rsid w:val="00406666"/>
    <w:rsid w:val="00406921"/>
    <w:rsid w:val="00406C85"/>
    <w:rsid w:val="00406D2B"/>
    <w:rsid w:val="00406E58"/>
    <w:rsid w:val="00406FA6"/>
    <w:rsid w:val="004071FA"/>
    <w:rsid w:val="004075AB"/>
    <w:rsid w:val="00407A81"/>
    <w:rsid w:val="00410153"/>
    <w:rsid w:val="0041084F"/>
    <w:rsid w:val="0041095E"/>
    <w:rsid w:val="004112A9"/>
    <w:rsid w:val="00411405"/>
    <w:rsid w:val="004118AB"/>
    <w:rsid w:val="00411AF1"/>
    <w:rsid w:val="004120F3"/>
    <w:rsid w:val="00412804"/>
    <w:rsid w:val="004129E6"/>
    <w:rsid w:val="00412B6C"/>
    <w:rsid w:val="00413BCC"/>
    <w:rsid w:val="00413D1A"/>
    <w:rsid w:val="00413E40"/>
    <w:rsid w:val="0041423B"/>
    <w:rsid w:val="004149A4"/>
    <w:rsid w:val="00414B16"/>
    <w:rsid w:val="00414DDC"/>
    <w:rsid w:val="004150E2"/>
    <w:rsid w:val="00415A37"/>
    <w:rsid w:val="00415A80"/>
    <w:rsid w:val="00415E30"/>
    <w:rsid w:val="00415E7D"/>
    <w:rsid w:val="00415FBF"/>
    <w:rsid w:val="0041629B"/>
    <w:rsid w:val="00416524"/>
    <w:rsid w:val="00416E65"/>
    <w:rsid w:val="004170F2"/>
    <w:rsid w:val="0041718E"/>
    <w:rsid w:val="00417281"/>
    <w:rsid w:val="004173B7"/>
    <w:rsid w:val="00417799"/>
    <w:rsid w:val="004179B7"/>
    <w:rsid w:val="00417D59"/>
    <w:rsid w:val="004204EA"/>
    <w:rsid w:val="00420662"/>
    <w:rsid w:val="004210B1"/>
    <w:rsid w:val="004213B4"/>
    <w:rsid w:val="00421418"/>
    <w:rsid w:val="004216A9"/>
    <w:rsid w:val="0042187C"/>
    <w:rsid w:val="00421962"/>
    <w:rsid w:val="004219EE"/>
    <w:rsid w:val="00421A61"/>
    <w:rsid w:val="00421FC0"/>
    <w:rsid w:val="00422049"/>
    <w:rsid w:val="004220A5"/>
    <w:rsid w:val="0042210B"/>
    <w:rsid w:val="00422551"/>
    <w:rsid w:val="00422768"/>
    <w:rsid w:val="00422982"/>
    <w:rsid w:val="00422EE4"/>
    <w:rsid w:val="0042336D"/>
    <w:rsid w:val="00423576"/>
    <w:rsid w:val="00423AB7"/>
    <w:rsid w:val="00423DE2"/>
    <w:rsid w:val="00424F28"/>
    <w:rsid w:val="004253EB"/>
    <w:rsid w:val="00425404"/>
    <w:rsid w:val="00425771"/>
    <w:rsid w:val="0042588A"/>
    <w:rsid w:val="00425A26"/>
    <w:rsid w:val="00425B4E"/>
    <w:rsid w:val="00425D21"/>
    <w:rsid w:val="00425E34"/>
    <w:rsid w:val="00425F16"/>
    <w:rsid w:val="00425F32"/>
    <w:rsid w:val="004260C7"/>
    <w:rsid w:val="00426673"/>
    <w:rsid w:val="00426D91"/>
    <w:rsid w:val="004270F5"/>
    <w:rsid w:val="00427103"/>
    <w:rsid w:val="0042762D"/>
    <w:rsid w:val="004276D3"/>
    <w:rsid w:val="00427A80"/>
    <w:rsid w:val="00427C14"/>
    <w:rsid w:val="00430026"/>
    <w:rsid w:val="00430223"/>
    <w:rsid w:val="0043061B"/>
    <w:rsid w:val="004307BE"/>
    <w:rsid w:val="004309D7"/>
    <w:rsid w:val="00430A06"/>
    <w:rsid w:val="00430D48"/>
    <w:rsid w:val="00431172"/>
    <w:rsid w:val="0043178E"/>
    <w:rsid w:val="00431D08"/>
    <w:rsid w:val="00431E5B"/>
    <w:rsid w:val="00431E85"/>
    <w:rsid w:val="004320B0"/>
    <w:rsid w:val="0043255C"/>
    <w:rsid w:val="0043271F"/>
    <w:rsid w:val="00432AC1"/>
    <w:rsid w:val="00432F96"/>
    <w:rsid w:val="0043334E"/>
    <w:rsid w:val="00433474"/>
    <w:rsid w:val="004334E1"/>
    <w:rsid w:val="00433777"/>
    <w:rsid w:val="00433877"/>
    <w:rsid w:val="00433885"/>
    <w:rsid w:val="00433A5F"/>
    <w:rsid w:val="00433BA1"/>
    <w:rsid w:val="00434758"/>
    <w:rsid w:val="004349EC"/>
    <w:rsid w:val="00434E00"/>
    <w:rsid w:val="00434E7F"/>
    <w:rsid w:val="00435022"/>
    <w:rsid w:val="00435087"/>
    <w:rsid w:val="004353D4"/>
    <w:rsid w:val="00435523"/>
    <w:rsid w:val="004355A7"/>
    <w:rsid w:val="00435FAB"/>
    <w:rsid w:val="00436088"/>
    <w:rsid w:val="004362E2"/>
    <w:rsid w:val="004364C7"/>
    <w:rsid w:val="00436613"/>
    <w:rsid w:val="0043674A"/>
    <w:rsid w:val="004367F0"/>
    <w:rsid w:val="0043688B"/>
    <w:rsid w:val="00436AEC"/>
    <w:rsid w:val="00437607"/>
    <w:rsid w:val="00437BF0"/>
    <w:rsid w:val="0044002B"/>
    <w:rsid w:val="00440783"/>
    <w:rsid w:val="00440874"/>
    <w:rsid w:val="004409BD"/>
    <w:rsid w:val="00440E19"/>
    <w:rsid w:val="00440E2D"/>
    <w:rsid w:val="004411D8"/>
    <w:rsid w:val="004416B8"/>
    <w:rsid w:val="0044174B"/>
    <w:rsid w:val="00441A3C"/>
    <w:rsid w:val="00442050"/>
    <w:rsid w:val="0044231C"/>
    <w:rsid w:val="00442446"/>
    <w:rsid w:val="00442B0C"/>
    <w:rsid w:val="00442E47"/>
    <w:rsid w:val="00442EAB"/>
    <w:rsid w:val="00442FD9"/>
    <w:rsid w:val="004430C8"/>
    <w:rsid w:val="00443F11"/>
    <w:rsid w:val="00443F13"/>
    <w:rsid w:val="00444566"/>
    <w:rsid w:val="004445F3"/>
    <w:rsid w:val="00444ABD"/>
    <w:rsid w:val="00444E60"/>
    <w:rsid w:val="00444F0C"/>
    <w:rsid w:val="00445B03"/>
    <w:rsid w:val="00445B67"/>
    <w:rsid w:val="00445BD8"/>
    <w:rsid w:val="00445C4E"/>
    <w:rsid w:val="00445CDA"/>
    <w:rsid w:val="00445FEB"/>
    <w:rsid w:val="00446007"/>
    <w:rsid w:val="00446795"/>
    <w:rsid w:val="00446AB5"/>
    <w:rsid w:val="00446BE2"/>
    <w:rsid w:val="00446DCA"/>
    <w:rsid w:val="00447215"/>
    <w:rsid w:val="00447806"/>
    <w:rsid w:val="0044780E"/>
    <w:rsid w:val="00447C3B"/>
    <w:rsid w:val="00447C9B"/>
    <w:rsid w:val="00447E63"/>
    <w:rsid w:val="004509C2"/>
    <w:rsid w:val="004509DC"/>
    <w:rsid w:val="00450B04"/>
    <w:rsid w:val="00450BC2"/>
    <w:rsid w:val="004515A0"/>
    <w:rsid w:val="00451FB8"/>
    <w:rsid w:val="00452589"/>
    <w:rsid w:val="00452888"/>
    <w:rsid w:val="00452DC8"/>
    <w:rsid w:val="00453104"/>
    <w:rsid w:val="0045322E"/>
    <w:rsid w:val="00453267"/>
    <w:rsid w:val="00454365"/>
    <w:rsid w:val="00454914"/>
    <w:rsid w:val="00454AC0"/>
    <w:rsid w:val="00454EEA"/>
    <w:rsid w:val="00454F99"/>
    <w:rsid w:val="00455116"/>
    <w:rsid w:val="004552AB"/>
    <w:rsid w:val="004554B5"/>
    <w:rsid w:val="00456310"/>
    <w:rsid w:val="0045637F"/>
    <w:rsid w:val="004567B9"/>
    <w:rsid w:val="004568E9"/>
    <w:rsid w:val="004569CD"/>
    <w:rsid w:val="00456D70"/>
    <w:rsid w:val="00456DB8"/>
    <w:rsid w:val="00456F1E"/>
    <w:rsid w:val="004576D6"/>
    <w:rsid w:val="00457744"/>
    <w:rsid w:val="00457FFC"/>
    <w:rsid w:val="00460D5B"/>
    <w:rsid w:val="004610B4"/>
    <w:rsid w:val="00461308"/>
    <w:rsid w:val="004614BA"/>
    <w:rsid w:val="00461614"/>
    <w:rsid w:val="004618F9"/>
    <w:rsid w:val="004626E7"/>
    <w:rsid w:val="0046270C"/>
    <w:rsid w:val="00462954"/>
    <w:rsid w:val="00462A89"/>
    <w:rsid w:val="00462D29"/>
    <w:rsid w:val="0046310C"/>
    <w:rsid w:val="004632B2"/>
    <w:rsid w:val="004632C0"/>
    <w:rsid w:val="004633DA"/>
    <w:rsid w:val="0046373C"/>
    <w:rsid w:val="00463AEF"/>
    <w:rsid w:val="004640E1"/>
    <w:rsid w:val="00464503"/>
    <w:rsid w:val="00464840"/>
    <w:rsid w:val="00464A22"/>
    <w:rsid w:val="00465125"/>
    <w:rsid w:val="00465455"/>
    <w:rsid w:val="004654B6"/>
    <w:rsid w:val="00465555"/>
    <w:rsid w:val="00466011"/>
    <w:rsid w:val="0046604D"/>
    <w:rsid w:val="004660F4"/>
    <w:rsid w:val="004663F3"/>
    <w:rsid w:val="004667E0"/>
    <w:rsid w:val="00466A7F"/>
    <w:rsid w:val="00466C62"/>
    <w:rsid w:val="00467340"/>
    <w:rsid w:val="004676F3"/>
    <w:rsid w:val="00467F9B"/>
    <w:rsid w:val="00470046"/>
    <w:rsid w:val="00470416"/>
    <w:rsid w:val="004704F1"/>
    <w:rsid w:val="004704FD"/>
    <w:rsid w:val="0047052D"/>
    <w:rsid w:val="00470694"/>
    <w:rsid w:val="00470768"/>
    <w:rsid w:val="0047094D"/>
    <w:rsid w:val="00471F40"/>
    <w:rsid w:val="00472337"/>
    <w:rsid w:val="0047246B"/>
    <w:rsid w:val="00472650"/>
    <w:rsid w:val="00472B00"/>
    <w:rsid w:val="00472C92"/>
    <w:rsid w:val="00472D18"/>
    <w:rsid w:val="004733B4"/>
    <w:rsid w:val="00473648"/>
    <w:rsid w:val="00473BD8"/>
    <w:rsid w:val="00473F80"/>
    <w:rsid w:val="00474861"/>
    <w:rsid w:val="00474D32"/>
    <w:rsid w:val="00474D8C"/>
    <w:rsid w:val="00474F9F"/>
    <w:rsid w:val="0047536A"/>
    <w:rsid w:val="004754B4"/>
    <w:rsid w:val="00475BCB"/>
    <w:rsid w:val="00475CD6"/>
    <w:rsid w:val="00475FB7"/>
    <w:rsid w:val="00476143"/>
    <w:rsid w:val="0047616C"/>
    <w:rsid w:val="0047643F"/>
    <w:rsid w:val="004765BD"/>
    <w:rsid w:val="00476AFF"/>
    <w:rsid w:val="004773E1"/>
    <w:rsid w:val="00477C96"/>
    <w:rsid w:val="00477DD1"/>
    <w:rsid w:val="004800F2"/>
    <w:rsid w:val="004806B1"/>
    <w:rsid w:val="00480A37"/>
    <w:rsid w:val="004814D1"/>
    <w:rsid w:val="004816D7"/>
    <w:rsid w:val="004821A4"/>
    <w:rsid w:val="004823C4"/>
    <w:rsid w:val="004824AD"/>
    <w:rsid w:val="004825E6"/>
    <w:rsid w:val="00482666"/>
    <w:rsid w:val="00482891"/>
    <w:rsid w:val="004832EA"/>
    <w:rsid w:val="00483BFF"/>
    <w:rsid w:val="00484076"/>
    <w:rsid w:val="00484993"/>
    <w:rsid w:val="00484B4F"/>
    <w:rsid w:val="00484EE2"/>
    <w:rsid w:val="00484FC2"/>
    <w:rsid w:val="0048504B"/>
    <w:rsid w:val="00485552"/>
    <w:rsid w:val="00485715"/>
    <w:rsid w:val="00485EEF"/>
    <w:rsid w:val="00486A77"/>
    <w:rsid w:val="004871A0"/>
    <w:rsid w:val="004871BD"/>
    <w:rsid w:val="004900BC"/>
    <w:rsid w:val="004900FF"/>
    <w:rsid w:val="00490667"/>
    <w:rsid w:val="00490A7F"/>
    <w:rsid w:val="00490D9B"/>
    <w:rsid w:val="00490E15"/>
    <w:rsid w:val="00490F05"/>
    <w:rsid w:val="00490F40"/>
    <w:rsid w:val="00491376"/>
    <w:rsid w:val="00491B18"/>
    <w:rsid w:val="00491CA1"/>
    <w:rsid w:val="00491EE0"/>
    <w:rsid w:val="00491F5F"/>
    <w:rsid w:val="00492143"/>
    <w:rsid w:val="00492B58"/>
    <w:rsid w:val="0049361F"/>
    <w:rsid w:val="0049364D"/>
    <w:rsid w:val="004937E4"/>
    <w:rsid w:val="00493B7D"/>
    <w:rsid w:val="00495EBB"/>
    <w:rsid w:val="00496035"/>
    <w:rsid w:val="004962C1"/>
    <w:rsid w:val="00496425"/>
    <w:rsid w:val="00496A06"/>
    <w:rsid w:val="00496B12"/>
    <w:rsid w:val="00496BF6"/>
    <w:rsid w:val="0049761B"/>
    <w:rsid w:val="00497A37"/>
    <w:rsid w:val="004A0714"/>
    <w:rsid w:val="004A08D1"/>
    <w:rsid w:val="004A0B5B"/>
    <w:rsid w:val="004A0B7D"/>
    <w:rsid w:val="004A0DB7"/>
    <w:rsid w:val="004A1217"/>
    <w:rsid w:val="004A1489"/>
    <w:rsid w:val="004A1829"/>
    <w:rsid w:val="004A19D9"/>
    <w:rsid w:val="004A1DE1"/>
    <w:rsid w:val="004A240F"/>
    <w:rsid w:val="004A248C"/>
    <w:rsid w:val="004A27A4"/>
    <w:rsid w:val="004A353E"/>
    <w:rsid w:val="004A3E92"/>
    <w:rsid w:val="004A4790"/>
    <w:rsid w:val="004A4DB5"/>
    <w:rsid w:val="004A4DBB"/>
    <w:rsid w:val="004A530C"/>
    <w:rsid w:val="004A558C"/>
    <w:rsid w:val="004A582D"/>
    <w:rsid w:val="004A5838"/>
    <w:rsid w:val="004A5931"/>
    <w:rsid w:val="004A5D00"/>
    <w:rsid w:val="004A5F41"/>
    <w:rsid w:val="004A65D3"/>
    <w:rsid w:val="004A65ED"/>
    <w:rsid w:val="004A6C69"/>
    <w:rsid w:val="004A6D2E"/>
    <w:rsid w:val="004A71D3"/>
    <w:rsid w:val="004A793E"/>
    <w:rsid w:val="004A7FA2"/>
    <w:rsid w:val="004A7FE9"/>
    <w:rsid w:val="004B0593"/>
    <w:rsid w:val="004B06F7"/>
    <w:rsid w:val="004B0854"/>
    <w:rsid w:val="004B1D98"/>
    <w:rsid w:val="004B1FC2"/>
    <w:rsid w:val="004B20C8"/>
    <w:rsid w:val="004B218A"/>
    <w:rsid w:val="004B2337"/>
    <w:rsid w:val="004B2CE1"/>
    <w:rsid w:val="004B2D71"/>
    <w:rsid w:val="004B32DD"/>
    <w:rsid w:val="004B33CA"/>
    <w:rsid w:val="004B358D"/>
    <w:rsid w:val="004B360C"/>
    <w:rsid w:val="004B3A27"/>
    <w:rsid w:val="004B3B00"/>
    <w:rsid w:val="004B3C78"/>
    <w:rsid w:val="004B3EB9"/>
    <w:rsid w:val="004B41DA"/>
    <w:rsid w:val="004B4374"/>
    <w:rsid w:val="004B43A3"/>
    <w:rsid w:val="004B4444"/>
    <w:rsid w:val="004B4EFB"/>
    <w:rsid w:val="004B55B9"/>
    <w:rsid w:val="004B61A6"/>
    <w:rsid w:val="004B6729"/>
    <w:rsid w:val="004B6A4B"/>
    <w:rsid w:val="004B77AF"/>
    <w:rsid w:val="004B7FEE"/>
    <w:rsid w:val="004C0574"/>
    <w:rsid w:val="004C075D"/>
    <w:rsid w:val="004C0E95"/>
    <w:rsid w:val="004C0EE5"/>
    <w:rsid w:val="004C0F13"/>
    <w:rsid w:val="004C10CB"/>
    <w:rsid w:val="004C19F1"/>
    <w:rsid w:val="004C20CC"/>
    <w:rsid w:val="004C23C2"/>
    <w:rsid w:val="004C2C9A"/>
    <w:rsid w:val="004C2FFB"/>
    <w:rsid w:val="004C3C57"/>
    <w:rsid w:val="004C3CD3"/>
    <w:rsid w:val="004C3D81"/>
    <w:rsid w:val="004C3EA0"/>
    <w:rsid w:val="004C3EBC"/>
    <w:rsid w:val="004C4024"/>
    <w:rsid w:val="004C4058"/>
    <w:rsid w:val="004C4182"/>
    <w:rsid w:val="004C468B"/>
    <w:rsid w:val="004C47CD"/>
    <w:rsid w:val="004C513C"/>
    <w:rsid w:val="004C538C"/>
    <w:rsid w:val="004C5664"/>
    <w:rsid w:val="004C6431"/>
    <w:rsid w:val="004C650C"/>
    <w:rsid w:val="004C655D"/>
    <w:rsid w:val="004C6E7C"/>
    <w:rsid w:val="004C6F58"/>
    <w:rsid w:val="004C71A1"/>
    <w:rsid w:val="004C72F3"/>
    <w:rsid w:val="004C7598"/>
    <w:rsid w:val="004C786D"/>
    <w:rsid w:val="004C7954"/>
    <w:rsid w:val="004C7978"/>
    <w:rsid w:val="004D004D"/>
    <w:rsid w:val="004D017C"/>
    <w:rsid w:val="004D05B7"/>
    <w:rsid w:val="004D0769"/>
    <w:rsid w:val="004D0A29"/>
    <w:rsid w:val="004D110E"/>
    <w:rsid w:val="004D149C"/>
    <w:rsid w:val="004D1816"/>
    <w:rsid w:val="004D2121"/>
    <w:rsid w:val="004D214B"/>
    <w:rsid w:val="004D2539"/>
    <w:rsid w:val="004D27E5"/>
    <w:rsid w:val="004D2818"/>
    <w:rsid w:val="004D2821"/>
    <w:rsid w:val="004D29AA"/>
    <w:rsid w:val="004D2E5B"/>
    <w:rsid w:val="004D32DB"/>
    <w:rsid w:val="004D3323"/>
    <w:rsid w:val="004D33F8"/>
    <w:rsid w:val="004D3493"/>
    <w:rsid w:val="004D354C"/>
    <w:rsid w:val="004D36B2"/>
    <w:rsid w:val="004D3988"/>
    <w:rsid w:val="004D3A37"/>
    <w:rsid w:val="004D3AA1"/>
    <w:rsid w:val="004D3F27"/>
    <w:rsid w:val="004D425F"/>
    <w:rsid w:val="004D4372"/>
    <w:rsid w:val="004D4A1E"/>
    <w:rsid w:val="004D4AFB"/>
    <w:rsid w:val="004D4DEB"/>
    <w:rsid w:val="004D4E8F"/>
    <w:rsid w:val="004D51B3"/>
    <w:rsid w:val="004D5600"/>
    <w:rsid w:val="004D5AB0"/>
    <w:rsid w:val="004D5E81"/>
    <w:rsid w:val="004D5F97"/>
    <w:rsid w:val="004D612F"/>
    <w:rsid w:val="004D639C"/>
    <w:rsid w:val="004D644A"/>
    <w:rsid w:val="004D6579"/>
    <w:rsid w:val="004D6C60"/>
    <w:rsid w:val="004D6CC3"/>
    <w:rsid w:val="004D6D09"/>
    <w:rsid w:val="004D6F69"/>
    <w:rsid w:val="004D6FA6"/>
    <w:rsid w:val="004D789D"/>
    <w:rsid w:val="004D7A04"/>
    <w:rsid w:val="004D7B69"/>
    <w:rsid w:val="004D7D60"/>
    <w:rsid w:val="004D7E3F"/>
    <w:rsid w:val="004E02F4"/>
    <w:rsid w:val="004E0C66"/>
    <w:rsid w:val="004E0D34"/>
    <w:rsid w:val="004E10BB"/>
    <w:rsid w:val="004E13DD"/>
    <w:rsid w:val="004E1A1D"/>
    <w:rsid w:val="004E2703"/>
    <w:rsid w:val="004E2AF8"/>
    <w:rsid w:val="004E2FEC"/>
    <w:rsid w:val="004E30DD"/>
    <w:rsid w:val="004E3577"/>
    <w:rsid w:val="004E3768"/>
    <w:rsid w:val="004E3B41"/>
    <w:rsid w:val="004E41F5"/>
    <w:rsid w:val="004E47DD"/>
    <w:rsid w:val="004E48E8"/>
    <w:rsid w:val="004E498D"/>
    <w:rsid w:val="004E4C55"/>
    <w:rsid w:val="004E4FD4"/>
    <w:rsid w:val="004E5661"/>
    <w:rsid w:val="004E56F9"/>
    <w:rsid w:val="004E6068"/>
    <w:rsid w:val="004E61FC"/>
    <w:rsid w:val="004E6AB4"/>
    <w:rsid w:val="004E6ADB"/>
    <w:rsid w:val="004E6CB5"/>
    <w:rsid w:val="004E6CD7"/>
    <w:rsid w:val="004E6E32"/>
    <w:rsid w:val="004E6E8A"/>
    <w:rsid w:val="004E6FD9"/>
    <w:rsid w:val="004E70E0"/>
    <w:rsid w:val="004E712B"/>
    <w:rsid w:val="004E74AA"/>
    <w:rsid w:val="004E75D1"/>
    <w:rsid w:val="004F06FD"/>
    <w:rsid w:val="004F0B14"/>
    <w:rsid w:val="004F0C0E"/>
    <w:rsid w:val="004F0ED7"/>
    <w:rsid w:val="004F105D"/>
    <w:rsid w:val="004F13F3"/>
    <w:rsid w:val="004F2182"/>
    <w:rsid w:val="004F24F6"/>
    <w:rsid w:val="004F2704"/>
    <w:rsid w:val="004F27D1"/>
    <w:rsid w:val="004F2813"/>
    <w:rsid w:val="004F29B6"/>
    <w:rsid w:val="004F2AB9"/>
    <w:rsid w:val="004F3215"/>
    <w:rsid w:val="004F379A"/>
    <w:rsid w:val="004F3A2C"/>
    <w:rsid w:val="004F3A53"/>
    <w:rsid w:val="004F42EE"/>
    <w:rsid w:val="004F4544"/>
    <w:rsid w:val="004F45BA"/>
    <w:rsid w:val="004F4600"/>
    <w:rsid w:val="004F4D08"/>
    <w:rsid w:val="004F4D6F"/>
    <w:rsid w:val="004F4E9E"/>
    <w:rsid w:val="004F4EB2"/>
    <w:rsid w:val="004F5127"/>
    <w:rsid w:val="004F5216"/>
    <w:rsid w:val="004F5C0B"/>
    <w:rsid w:val="004F5D3A"/>
    <w:rsid w:val="004F62C8"/>
    <w:rsid w:val="004F679F"/>
    <w:rsid w:val="004F67B8"/>
    <w:rsid w:val="004F6E82"/>
    <w:rsid w:val="004F72D8"/>
    <w:rsid w:val="004F7927"/>
    <w:rsid w:val="004F7A15"/>
    <w:rsid w:val="00500018"/>
    <w:rsid w:val="005003B9"/>
    <w:rsid w:val="00501030"/>
    <w:rsid w:val="005011AD"/>
    <w:rsid w:val="00501228"/>
    <w:rsid w:val="0050128A"/>
    <w:rsid w:val="005014E7"/>
    <w:rsid w:val="00501517"/>
    <w:rsid w:val="00501BB7"/>
    <w:rsid w:val="00501E9B"/>
    <w:rsid w:val="0050211B"/>
    <w:rsid w:val="00502375"/>
    <w:rsid w:val="005023D5"/>
    <w:rsid w:val="0050273E"/>
    <w:rsid w:val="00502CD4"/>
    <w:rsid w:val="00502DE8"/>
    <w:rsid w:val="005032F2"/>
    <w:rsid w:val="00503752"/>
    <w:rsid w:val="00503935"/>
    <w:rsid w:val="00503DD0"/>
    <w:rsid w:val="00503F00"/>
    <w:rsid w:val="00504060"/>
    <w:rsid w:val="00504424"/>
    <w:rsid w:val="005044A7"/>
    <w:rsid w:val="005046D2"/>
    <w:rsid w:val="005049A0"/>
    <w:rsid w:val="005049B1"/>
    <w:rsid w:val="00505312"/>
    <w:rsid w:val="00505A54"/>
    <w:rsid w:val="00505B43"/>
    <w:rsid w:val="00506177"/>
    <w:rsid w:val="0050649F"/>
    <w:rsid w:val="00506D5C"/>
    <w:rsid w:val="00506F08"/>
    <w:rsid w:val="00507282"/>
    <w:rsid w:val="005078C6"/>
    <w:rsid w:val="005106DB"/>
    <w:rsid w:val="0051161A"/>
    <w:rsid w:val="005117B4"/>
    <w:rsid w:val="00511A7D"/>
    <w:rsid w:val="00511B3A"/>
    <w:rsid w:val="00511C01"/>
    <w:rsid w:val="00511F0D"/>
    <w:rsid w:val="005125C1"/>
    <w:rsid w:val="005125DA"/>
    <w:rsid w:val="00512774"/>
    <w:rsid w:val="00512BC5"/>
    <w:rsid w:val="00513063"/>
    <w:rsid w:val="005133A1"/>
    <w:rsid w:val="00513418"/>
    <w:rsid w:val="0051381D"/>
    <w:rsid w:val="00513921"/>
    <w:rsid w:val="00514B58"/>
    <w:rsid w:val="0051535C"/>
    <w:rsid w:val="005153DE"/>
    <w:rsid w:val="005158EE"/>
    <w:rsid w:val="0051590F"/>
    <w:rsid w:val="00515BA4"/>
    <w:rsid w:val="00515D12"/>
    <w:rsid w:val="00515F1E"/>
    <w:rsid w:val="00515F3A"/>
    <w:rsid w:val="00515F80"/>
    <w:rsid w:val="005160CA"/>
    <w:rsid w:val="005168B9"/>
    <w:rsid w:val="0051732F"/>
    <w:rsid w:val="0051743C"/>
    <w:rsid w:val="00517E79"/>
    <w:rsid w:val="00520167"/>
    <w:rsid w:val="0052023A"/>
    <w:rsid w:val="0052081C"/>
    <w:rsid w:val="00520C2A"/>
    <w:rsid w:val="00521056"/>
    <w:rsid w:val="00521325"/>
    <w:rsid w:val="0052148D"/>
    <w:rsid w:val="00521F69"/>
    <w:rsid w:val="005220DA"/>
    <w:rsid w:val="005229A2"/>
    <w:rsid w:val="00522B74"/>
    <w:rsid w:val="00522E52"/>
    <w:rsid w:val="005235F4"/>
    <w:rsid w:val="005237A8"/>
    <w:rsid w:val="005238A6"/>
    <w:rsid w:val="00523F9C"/>
    <w:rsid w:val="00524125"/>
    <w:rsid w:val="00524156"/>
    <w:rsid w:val="00524A4A"/>
    <w:rsid w:val="00524C72"/>
    <w:rsid w:val="0052504B"/>
    <w:rsid w:val="00525211"/>
    <w:rsid w:val="005256AC"/>
    <w:rsid w:val="005264A8"/>
    <w:rsid w:val="00526B26"/>
    <w:rsid w:val="00526DFA"/>
    <w:rsid w:val="00526ECF"/>
    <w:rsid w:val="00527104"/>
    <w:rsid w:val="00527119"/>
    <w:rsid w:val="00527998"/>
    <w:rsid w:val="0053004C"/>
    <w:rsid w:val="005302F4"/>
    <w:rsid w:val="00530412"/>
    <w:rsid w:val="005304A0"/>
    <w:rsid w:val="00530826"/>
    <w:rsid w:val="00530834"/>
    <w:rsid w:val="00530E57"/>
    <w:rsid w:val="0053103F"/>
    <w:rsid w:val="00531737"/>
    <w:rsid w:val="00531784"/>
    <w:rsid w:val="00531B33"/>
    <w:rsid w:val="00531D85"/>
    <w:rsid w:val="005322C9"/>
    <w:rsid w:val="00532AE9"/>
    <w:rsid w:val="00532B66"/>
    <w:rsid w:val="00532FD8"/>
    <w:rsid w:val="005331E6"/>
    <w:rsid w:val="00533266"/>
    <w:rsid w:val="0053329E"/>
    <w:rsid w:val="005338DD"/>
    <w:rsid w:val="00533C21"/>
    <w:rsid w:val="00533DD0"/>
    <w:rsid w:val="0053429F"/>
    <w:rsid w:val="005348FC"/>
    <w:rsid w:val="00534B6A"/>
    <w:rsid w:val="00534BB4"/>
    <w:rsid w:val="00534FB8"/>
    <w:rsid w:val="005357C8"/>
    <w:rsid w:val="005357D2"/>
    <w:rsid w:val="00535C1B"/>
    <w:rsid w:val="005363D0"/>
    <w:rsid w:val="00536CD9"/>
    <w:rsid w:val="00536D1B"/>
    <w:rsid w:val="0053709B"/>
    <w:rsid w:val="005371FC"/>
    <w:rsid w:val="00537592"/>
    <w:rsid w:val="00537627"/>
    <w:rsid w:val="0053762A"/>
    <w:rsid w:val="0053790F"/>
    <w:rsid w:val="00537D86"/>
    <w:rsid w:val="00540153"/>
    <w:rsid w:val="005405E5"/>
    <w:rsid w:val="00540AE8"/>
    <w:rsid w:val="005410FA"/>
    <w:rsid w:val="00541276"/>
    <w:rsid w:val="00541696"/>
    <w:rsid w:val="00541B02"/>
    <w:rsid w:val="00541C0B"/>
    <w:rsid w:val="00541D1F"/>
    <w:rsid w:val="00541FB2"/>
    <w:rsid w:val="005420A4"/>
    <w:rsid w:val="00542A2A"/>
    <w:rsid w:val="00542B27"/>
    <w:rsid w:val="00542B93"/>
    <w:rsid w:val="00542CC2"/>
    <w:rsid w:val="00542F4A"/>
    <w:rsid w:val="0054306F"/>
    <w:rsid w:val="00543646"/>
    <w:rsid w:val="00543BAA"/>
    <w:rsid w:val="00543F27"/>
    <w:rsid w:val="005440C3"/>
    <w:rsid w:val="005441DF"/>
    <w:rsid w:val="00544BB0"/>
    <w:rsid w:val="00544DF3"/>
    <w:rsid w:val="00544FB9"/>
    <w:rsid w:val="00545279"/>
    <w:rsid w:val="005458E3"/>
    <w:rsid w:val="005459D4"/>
    <w:rsid w:val="00545C6A"/>
    <w:rsid w:val="00545F5F"/>
    <w:rsid w:val="005462BF"/>
    <w:rsid w:val="00546364"/>
    <w:rsid w:val="005468A5"/>
    <w:rsid w:val="005475AA"/>
    <w:rsid w:val="00547C70"/>
    <w:rsid w:val="00547CC5"/>
    <w:rsid w:val="0055002F"/>
    <w:rsid w:val="005500E8"/>
    <w:rsid w:val="0055033E"/>
    <w:rsid w:val="0055042C"/>
    <w:rsid w:val="00550718"/>
    <w:rsid w:val="00550E68"/>
    <w:rsid w:val="00551295"/>
    <w:rsid w:val="005513B1"/>
    <w:rsid w:val="00551816"/>
    <w:rsid w:val="00551C0F"/>
    <w:rsid w:val="00551F64"/>
    <w:rsid w:val="005528D0"/>
    <w:rsid w:val="00552C5E"/>
    <w:rsid w:val="00552D1D"/>
    <w:rsid w:val="0055303B"/>
    <w:rsid w:val="00553125"/>
    <w:rsid w:val="005534D0"/>
    <w:rsid w:val="00553A9A"/>
    <w:rsid w:val="00553D34"/>
    <w:rsid w:val="00553D3A"/>
    <w:rsid w:val="00553FC0"/>
    <w:rsid w:val="00554EFB"/>
    <w:rsid w:val="00554F4B"/>
    <w:rsid w:val="00555D4E"/>
    <w:rsid w:val="00555D8C"/>
    <w:rsid w:val="00555FED"/>
    <w:rsid w:val="00556000"/>
    <w:rsid w:val="005563B0"/>
    <w:rsid w:val="00556482"/>
    <w:rsid w:val="00556529"/>
    <w:rsid w:val="0055693A"/>
    <w:rsid w:val="00556C0D"/>
    <w:rsid w:val="00556D3E"/>
    <w:rsid w:val="00556D98"/>
    <w:rsid w:val="005570EE"/>
    <w:rsid w:val="005571A1"/>
    <w:rsid w:val="00557FD9"/>
    <w:rsid w:val="005605C7"/>
    <w:rsid w:val="005607C2"/>
    <w:rsid w:val="00560805"/>
    <w:rsid w:val="005612BC"/>
    <w:rsid w:val="00561906"/>
    <w:rsid w:val="00561CFE"/>
    <w:rsid w:val="00561D02"/>
    <w:rsid w:val="00561D8F"/>
    <w:rsid w:val="00561F08"/>
    <w:rsid w:val="005620BD"/>
    <w:rsid w:val="0056235F"/>
    <w:rsid w:val="005626A5"/>
    <w:rsid w:val="005626E6"/>
    <w:rsid w:val="00562ACB"/>
    <w:rsid w:val="00562FFD"/>
    <w:rsid w:val="00563BAC"/>
    <w:rsid w:val="00563E15"/>
    <w:rsid w:val="005642CA"/>
    <w:rsid w:val="005645F2"/>
    <w:rsid w:val="00564AEA"/>
    <w:rsid w:val="00564BE8"/>
    <w:rsid w:val="00565100"/>
    <w:rsid w:val="0056522D"/>
    <w:rsid w:val="005653FF"/>
    <w:rsid w:val="0056558C"/>
    <w:rsid w:val="005657EC"/>
    <w:rsid w:val="0056632E"/>
    <w:rsid w:val="00566637"/>
    <w:rsid w:val="005666F2"/>
    <w:rsid w:val="00566874"/>
    <w:rsid w:val="00566937"/>
    <w:rsid w:val="00566B45"/>
    <w:rsid w:val="00566CC1"/>
    <w:rsid w:val="005670CF"/>
    <w:rsid w:val="005670D2"/>
    <w:rsid w:val="005670E5"/>
    <w:rsid w:val="005673E8"/>
    <w:rsid w:val="0056770E"/>
    <w:rsid w:val="0056788A"/>
    <w:rsid w:val="005702C3"/>
    <w:rsid w:val="0057061A"/>
    <w:rsid w:val="005709C9"/>
    <w:rsid w:val="00570C60"/>
    <w:rsid w:val="00570EFD"/>
    <w:rsid w:val="0057129B"/>
    <w:rsid w:val="005715BB"/>
    <w:rsid w:val="005719AC"/>
    <w:rsid w:val="00572175"/>
    <w:rsid w:val="00572240"/>
    <w:rsid w:val="005727B5"/>
    <w:rsid w:val="0057311F"/>
    <w:rsid w:val="0057378C"/>
    <w:rsid w:val="00573F89"/>
    <w:rsid w:val="005740A0"/>
    <w:rsid w:val="0057493C"/>
    <w:rsid w:val="00574CAF"/>
    <w:rsid w:val="00574FAE"/>
    <w:rsid w:val="00575216"/>
    <w:rsid w:val="00575358"/>
    <w:rsid w:val="0057584B"/>
    <w:rsid w:val="00575C2F"/>
    <w:rsid w:val="00575C4C"/>
    <w:rsid w:val="00576079"/>
    <w:rsid w:val="005762CE"/>
    <w:rsid w:val="005765F3"/>
    <w:rsid w:val="005771BE"/>
    <w:rsid w:val="0057723D"/>
    <w:rsid w:val="005772E9"/>
    <w:rsid w:val="005773F6"/>
    <w:rsid w:val="00577749"/>
    <w:rsid w:val="00577899"/>
    <w:rsid w:val="00580124"/>
    <w:rsid w:val="00581386"/>
    <w:rsid w:val="0058147B"/>
    <w:rsid w:val="00582716"/>
    <w:rsid w:val="00582A07"/>
    <w:rsid w:val="00582C30"/>
    <w:rsid w:val="005832AD"/>
    <w:rsid w:val="00584075"/>
    <w:rsid w:val="00584540"/>
    <w:rsid w:val="005849A5"/>
    <w:rsid w:val="00584A7D"/>
    <w:rsid w:val="00584D58"/>
    <w:rsid w:val="00584DF0"/>
    <w:rsid w:val="00585051"/>
    <w:rsid w:val="005856BF"/>
    <w:rsid w:val="005859FA"/>
    <w:rsid w:val="0058633D"/>
    <w:rsid w:val="0058696E"/>
    <w:rsid w:val="00586D3C"/>
    <w:rsid w:val="00586D63"/>
    <w:rsid w:val="005872EE"/>
    <w:rsid w:val="00587648"/>
    <w:rsid w:val="00587754"/>
    <w:rsid w:val="00587AA1"/>
    <w:rsid w:val="00590125"/>
    <w:rsid w:val="005906CE"/>
    <w:rsid w:val="00590A85"/>
    <w:rsid w:val="00590D0B"/>
    <w:rsid w:val="00590F82"/>
    <w:rsid w:val="00590FEE"/>
    <w:rsid w:val="0059100C"/>
    <w:rsid w:val="00591BA6"/>
    <w:rsid w:val="00591BB5"/>
    <w:rsid w:val="00592072"/>
    <w:rsid w:val="00592187"/>
    <w:rsid w:val="005924AF"/>
    <w:rsid w:val="005928F7"/>
    <w:rsid w:val="00592E89"/>
    <w:rsid w:val="00593211"/>
    <w:rsid w:val="005934B0"/>
    <w:rsid w:val="00593554"/>
    <w:rsid w:val="0059361B"/>
    <w:rsid w:val="0059382E"/>
    <w:rsid w:val="00593957"/>
    <w:rsid w:val="00593BF7"/>
    <w:rsid w:val="00593C92"/>
    <w:rsid w:val="00593DF0"/>
    <w:rsid w:val="00593EBE"/>
    <w:rsid w:val="00593FCE"/>
    <w:rsid w:val="00595580"/>
    <w:rsid w:val="00595990"/>
    <w:rsid w:val="00595A72"/>
    <w:rsid w:val="00595BD0"/>
    <w:rsid w:val="00596495"/>
    <w:rsid w:val="005964B1"/>
    <w:rsid w:val="00596510"/>
    <w:rsid w:val="00596603"/>
    <w:rsid w:val="0059667C"/>
    <w:rsid w:val="005967BB"/>
    <w:rsid w:val="00596D50"/>
    <w:rsid w:val="005972F8"/>
    <w:rsid w:val="00597435"/>
    <w:rsid w:val="0059748C"/>
    <w:rsid w:val="0059792C"/>
    <w:rsid w:val="00597AEC"/>
    <w:rsid w:val="00597D36"/>
    <w:rsid w:val="005A0017"/>
    <w:rsid w:val="005A00E6"/>
    <w:rsid w:val="005A02D5"/>
    <w:rsid w:val="005A0779"/>
    <w:rsid w:val="005A07D1"/>
    <w:rsid w:val="005A09D6"/>
    <w:rsid w:val="005A0BB7"/>
    <w:rsid w:val="005A0BC8"/>
    <w:rsid w:val="005A1184"/>
    <w:rsid w:val="005A1248"/>
    <w:rsid w:val="005A12BF"/>
    <w:rsid w:val="005A1877"/>
    <w:rsid w:val="005A1BD9"/>
    <w:rsid w:val="005A281D"/>
    <w:rsid w:val="005A2C60"/>
    <w:rsid w:val="005A4026"/>
    <w:rsid w:val="005A404D"/>
    <w:rsid w:val="005A4215"/>
    <w:rsid w:val="005A432F"/>
    <w:rsid w:val="005A43C2"/>
    <w:rsid w:val="005A4751"/>
    <w:rsid w:val="005A47F2"/>
    <w:rsid w:val="005A489A"/>
    <w:rsid w:val="005A4F3C"/>
    <w:rsid w:val="005A580C"/>
    <w:rsid w:val="005A5B15"/>
    <w:rsid w:val="005A5B6C"/>
    <w:rsid w:val="005A5D1D"/>
    <w:rsid w:val="005A5E0F"/>
    <w:rsid w:val="005A5F93"/>
    <w:rsid w:val="005A6012"/>
    <w:rsid w:val="005A65B1"/>
    <w:rsid w:val="005A688C"/>
    <w:rsid w:val="005A6C67"/>
    <w:rsid w:val="005A6F82"/>
    <w:rsid w:val="005A70D0"/>
    <w:rsid w:val="005A71EA"/>
    <w:rsid w:val="005A7CF4"/>
    <w:rsid w:val="005A7EFF"/>
    <w:rsid w:val="005B0419"/>
    <w:rsid w:val="005B0BAD"/>
    <w:rsid w:val="005B124E"/>
    <w:rsid w:val="005B1464"/>
    <w:rsid w:val="005B1640"/>
    <w:rsid w:val="005B194D"/>
    <w:rsid w:val="005B1BE5"/>
    <w:rsid w:val="005B1D06"/>
    <w:rsid w:val="005B2269"/>
    <w:rsid w:val="005B2570"/>
    <w:rsid w:val="005B25A2"/>
    <w:rsid w:val="005B2632"/>
    <w:rsid w:val="005B29AE"/>
    <w:rsid w:val="005B2C8C"/>
    <w:rsid w:val="005B2DE1"/>
    <w:rsid w:val="005B2E31"/>
    <w:rsid w:val="005B3405"/>
    <w:rsid w:val="005B362A"/>
    <w:rsid w:val="005B3904"/>
    <w:rsid w:val="005B3B07"/>
    <w:rsid w:val="005B3BEC"/>
    <w:rsid w:val="005B3D3C"/>
    <w:rsid w:val="005B3E9C"/>
    <w:rsid w:val="005B40B3"/>
    <w:rsid w:val="005B4282"/>
    <w:rsid w:val="005B4489"/>
    <w:rsid w:val="005B44DE"/>
    <w:rsid w:val="005B44E0"/>
    <w:rsid w:val="005B466B"/>
    <w:rsid w:val="005B4BFB"/>
    <w:rsid w:val="005B542C"/>
    <w:rsid w:val="005B5503"/>
    <w:rsid w:val="005B562D"/>
    <w:rsid w:val="005B5B51"/>
    <w:rsid w:val="005B5CBC"/>
    <w:rsid w:val="005B65AA"/>
    <w:rsid w:val="005B691C"/>
    <w:rsid w:val="005B6F06"/>
    <w:rsid w:val="005B7280"/>
    <w:rsid w:val="005B72E3"/>
    <w:rsid w:val="005B736D"/>
    <w:rsid w:val="005B7F30"/>
    <w:rsid w:val="005B7F88"/>
    <w:rsid w:val="005C0251"/>
    <w:rsid w:val="005C0335"/>
    <w:rsid w:val="005C05F7"/>
    <w:rsid w:val="005C0CCE"/>
    <w:rsid w:val="005C1533"/>
    <w:rsid w:val="005C163D"/>
    <w:rsid w:val="005C1736"/>
    <w:rsid w:val="005C1BA1"/>
    <w:rsid w:val="005C2CEA"/>
    <w:rsid w:val="005C33BF"/>
    <w:rsid w:val="005C3441"/>
    <w:rsid w:val="005C3480"/>
    <w:rsid w:val="005C3671"/>
    <w:rsid w:val="005C3BB3"/>
    <w:rsid w:val="005C3DF3"/>
    <w:rsid w:val="005C42CF"/>
    <w:rsid w:val="005C4957"/>
    <w:rsid w:val="005C4B9C"/>
    <w:rsid w:val="005C4BA6"/>
    <w:rsid w:val="005C4C4E"/>
    <w:rsid w:val="005C4C88"/>
    <w:rsid w:val="005C4F19"/>
    <w:rsid w:val="005C5190"/>
    <w:rsid w:val="005C553C"/>
    <w:rsid w:val="005C5654"/>
    <w:rsid w:val="005C5C72"/>
    <w:rsid w:val="005C5E9B"/>
    <w:rsid w:val="005C5FBF"/>
    <w:rsid w:val="005C6037"/>
    <w:rsid w:val="005C6716"/>
    <w:rsid w:val="005C67CC"/>
    <w:rsid w:val="005C7232"/>
    <w:rsid w:val="005C73B3"/>
    <w:rsid w:val="005C7689"/>
    <w:rsid w:val="005C774C"/>
    <w:rsid w:val="005C7FD3"/>
    <w:rsid w:val="005D00ED"/>
    <w:rsid w:val="005D01A7"/>
    <w:rsid w:val="005D01E7"/>
    <w:rsid w:val="005D03D2"/>
    <w:rsid w:val="005D0E5E"/>
    <w:rsid w:val="005D0FF6"/>
    <w:rsid w:val="005D1B05"/>
    <w:rsid w:val="005D1FA2"/>
    <w:rsid w:val="005D21C4"/>
    <w:rsid w:val="005D2323"/>
    <w:rsid w:val="005D2B6D"/>
    <w:rsid w:val="005D3077"/>
    <w:rsid w:val="005D3223"/>
    <w:rsid w:val="005D3717"/>
    <w:rsid w:val="005D3942"/>
    <w:rsid w:val="005D3A24"/>
    <w:rsid w:val="005D3CBF"/>
    <w:rsid w:val="005D3CE6"/>
    <w:rsid w:val="005D4435"/>
    <w:rsid w:val="005D480C"/>
    <w:rsid w:val="005D49B0"/>
    <w:rsid w:val="005D4B10"/>
    <w:rsid w:val="005D54E1"/>
    <w:rsid w:val="005D56F7"/>
    <w:rsid w:val="005D57BD"/>
    <w:rsid w:val="005D5A6A"/>
    <w:rsid w:val="005D60D3"/>
    <w:rsid w:val="005D61DC"/>
    <w:rsid w:val="005D644D"/>
    <w:rsid w:val="005D68B7"/>
    <w:rsid w:val="005D6911"/>
    <w:rsid w:val="005D6C54"/>
    <w:rsid w:val="005D6E24"/>
    <w:rsid w:val="005D6E27"/>
    <w:rsid w:val="005D7566"/>
    <w:rsid w:val="005D7627"/>
    <w:rsid w:val="005D7A0D"/>
    <w:rsid w:val="005D7B8E"/>
    <w:rsid w:val="005E053B"/>
    <w:rsid w:val="005E07CB"/>
    <w:rsid w:val="005E09A0"/>
    <w:rsid w:val="005E09AE"/>
    <w:rsid w:val="005E10B5"/>
    <w:rsid w:val="005E1B70"/>
    <w:rsid w:val="005E2A2A"/>
    <w:rsid w:val="005E2DC6"/>
    <w:rsid w:val="005E2E30"/>
    <w:rsid w:val="005E35D7"/>
    <w:rsid w:val="005E36EB"/>
    <w:rsid w:val="005E37B8"/>
    <w:rsid w:val="005E430F"/>
    <w:rsid w:val="005E434D"/>
    <w:rsid w:val="005E4663"/>
    <w:rsid w:val="005E49AF"/>
    <w:rsid w:val="005E4AB6"/>
    <w:rsid w:val="005E4E58"/>
    <w:rsid w:val="005E5055"/>
    <w:rsid w:val="005E51C8"/>
    <w:rsid w:val="005E54F7"/>
    <w:rsid w:val="005E5BF8"/>
    <w:rsid w:val="005E5D17"/>
    <w:rsid w:val="005E5D9F"/>
    <w:rsid w:val="005E609D"/>
    <w:rsid w:val="005E61AD"/>
    <w:rsid w:val="005E67C1"/>
    <w:rsid w:val="005E6BEB"/>
    <w:rsid w:val="005E711B"/>
    <w:rsid w:val="005E7316"/>
    <w:rsid w:val="005E7382"/>
    <w:rsid w:val="005E73BC"/>
    <w:rsid w:val="005E7417"/>
    <w:rsid w:val="005E74D5"/>
    <w:rsid w:val="005E77F0"/>
    <w:rsid w:val="005E7A24"/>
    <w:rsid w:val="005E7B03"/>
    <w:rsid w:val="005E7B33"/>
    <w:rsid w:val="005E7DF4"/>
    <w:rsid w:val="005E7F64"/>
    <w:rsid w:val="005F00F7"/>
    <w:rsid w:val="005F01B3"/>
    <w:rsid w:val="005F077B"/>
    <w:rsid w:val="005F0AA9"/>
    <w:rsid w:val="005F102B"/>
    <w:rsid w:val="005F14BA"/>
    <w:rsid w:val="005F1639"/>
    <w:rsid w:val="005F16E5"/>
    <w:rsid w:val="005F20E7"/>
    <w:rsid w:val="005F2EDD"/>
    <w:rsid w:val="005F30FE"/>
    <w:rsid w:val="005F3339"/>
    <w:rsid w:val="005F351E"/>
    <w:rsid w:val="005F35C2"/>
    <w:rsid w:val="005F387F"/>
    <w:rsid w:val="005F3B55"/>
    <w:rsid w:val="005F3DE9"/>
    <w:rsid w:val="005F48AF"/>
    <w:rsid w:val="005F55FC"/>
    <w:rsid w:val="005F56DB"/>
    <w:rsid w:val="005F57E9"/>
    <w:rsid w:val="005F5F36"/>
    <w:rsid w:val="005F60E2"/>
    <w:rsid w:val="005F613E"/>
    <w:rsid w:val="005F65A8"/>
    <w:rsid w:val="005F66A0"/>
    <w:rsid w:val="005F685D"/>
    <w:rsid w:val="005F6915"/>
    <w:rsid w:val="005F6ED7"/>
    <w:rsid w:val="005F6FE0"/>
    <w:rsid w:val="005F7087"/>
    <w:rsid w:val="005F73A8"/>
    <w:rsid w:val="005F75C1"/>
    <w:rsid w:val="005F7C96"/>
    <w:rsid w:val="005F7D73"/>
    <w:rsid w:val="005F7DBA"/>
    <w:rsid w:val="00600DAF"/>
    <w:rsid w:val="006014DC"/>
    <w:rsid w:val="00602131"/>
    <w:rsid w:val="006025D5"/>
    <w:rsid w:val="006026F5"/>
    <w:rsid w:val="00602A77"/>
    <w:rsid w:val="00602BAB"/>
    <w:rsid w:val="00603114"/>
    <w:rsid w:val="00603656"/>
    <w:rsid w:val="006037AE"/>
    <w:rsid w:val="00603BC1"/>
    <w:rsid w:val="00603D63"/>
    <w:rsid w:val="00604114"/>
    <w:rsid w:val="006047A9"/>
    <w:rsid w:val="00604EA9"/>
    <w:rsid w:val="006055F0"/>
    <w:rsid w:val="006056B9"/>
    <w:rsid w:val="006056BB"/>
    <w:rsid w:val="00605745"/>
    <w:rsid w:val="0060575D"/>
    <w:rsid w:val="00605922"/>
    <w:rsid w:val="00605A73"/>
    <w:rsid w:val="00605C02"/>
    <w:rsid w:val="00605F68"/>
    <w:rsid w:val="006063F7"/>
    <w:rsid w:val="0060690B"/>
    <w:rsid w:val="00606A70"/>
    <w:rsid w:val="00607019"/>
    <w:rsid w:val="006075A2"/>
    <w:rsid w:val="0060763C"/>
    <w:rsid w:val="00607F79"/>
    <w:rsid w:val="00610182"/>
    <w:rsid w:val="006103A2"/>
    <w:rsid w:val="00610520"/>
    <w:rsid w:val="006105CA"/>
    <w:rsid w:val="0061100D"/>
    <w:rsid w:val="0061122C"/>
    <w:rsid w:val="006112BB"/>
    <w:rsid w:val="006113D0"/>
    <w:rsid w:val="00611A7F"/>
    <w:rsid w:val="00612179"/>
    <w:rsid w:val="006124A3"/>
    <w:rsid w:val="00612B3C"/>
    <w:rsid w:val="00612CD9"/>
    <w:rsid w:val="00613158"/>
    <w:rsid w:val="0061384F"/>
    <w:rsid w:val="00613933"/>
    <w:rsid w:val="00613AC0"/>
    <w:rsid w:val="00613B01"/>
    <w:rsid w:val="00613B34"/>
    <w:rsid w:val="00613B83"/>
    <w:rsid w:val="00613CBC"/>
    <w:rsid w:val="00613ECB"/>
    <w:rsid w:val="00613FEE"/>
    <w:rsid w:val="006141AA"/>
    <w:rsid w:val="00614C7B"/>
    <w:rsid w:val="006151DF"/>
    <w:rsid w:val="006155E9"/>
    <w:rsid w:val="00615751"/>
    <w:rsid w:val="006159A1"/>
    <w:rsid w:val="006160CF"/>
    <w:rsid w:val="0061642D"/>
    <w:rsid w:val="00616560"/>
    <w:rsid w:val="0061675F"/>
    <w:rsid w:val="00616818"/>
    <w:rsid w:val="00616843"/>
    <w:rsid w:val="00616CD0"/>
    <w:rsid w:val="00616DA6"/>
    <w:rsid w:val="00616F03"/>
    <w:rsid w:val="00617012"/>
    <w:rsid w:val="00617289"/>
    <w:rsid w:val="0061729B"/>
    <w:rsid w:val="006175DC"/>
    <w:rsid w:val="006175FB"/>
    <w:rsid w:val="0061780A"/>
    <w:rsid w:val="00617B4A"/>
    <w:rsid w:val="00617C54"/>
    <w:rsid w:val="006203E2"/>
    <w:rsid w:val="00620753"/>
    <w:rsid w:val="006209AD"/>
    <w:rsid w:val="00620DFE"/>
    <w:rsid w:val="006219DD"/>
    <w:rsid w:val="00621C11"/>
    <w:rsid w:val="00621F7D"/>
    <w:rsid w:val="00622D6C"/>
    <w:rsid w:val="00622EC6"/>
    <w:rsid w:val="0062330E"/>
    <w:rsid w:val="0062363B"/>
    <w:rsid w:val="00623746"/>
    <w:rsid w:val="0062378A"/>
    <w:rsid w:val="006237EA"/>
    <w:rsid w:val="00623E6B"/>
    <w:rsid w:val="0062429B"/>
    <w:rsid w:val="0062435B"/>
    <w:rsid w:val="0062483C"/>
    <w:rsid w:val="00624C82"/>
    <w:rsid w:val="00624D98"/>
    <w:rsid w:val="00624E26"/>
    <w:rsid w:val="00624E47"/>
    <w:rsid w:val="00624EC0"/>
    <w:rsid w:val="00625772"/>
    <w:rsid w:val="00625ACD"/>
    <w:rsid w:val="00625ACE"/>
    <w:rsid w:val="00625E19"/>
    <w:rsid w:val="0062644E"/>
    <w:rsid w:val="00626652"/>
    <w:rsid w:val="00626B3B"/>
    <w:rsid w:val="00626B93"/>
    <w:rsid w:val="00627130"/>
    <w:rsid w:val="00627294"/>
    <w:rsid w:val="00627643"/>
    <w:rsid w:val="00627D63"/>
    <w:rsid w:val="00627D98"/>
    <w:rsid w:val="00627DBD"/>
    <w:rsid w:val="00630104"/>
    <w:rsid w:val="00630219"/>
    <w:rsid w:val="00630363"/>
    <w:rsid w:val="00630AFA"/>
    <w:rsid w:val="00630C4D"/>
    <w:rsid w:val="00630C56"/>
    <w:rsid w:val="00630CD4"/>
    <w:rsid w:val="00630D2A"/>
    <w:rsid w:val="00630DA0"/>
    <w:rsid w:val="0063129A"/>
    <w:rsid w:val="00631363"/>
    <w:rsid w:val="006315F1"/>
    <w:rsid w:val="006318F4"/>
    <w:rsid w:val="00631944"/>
    <w:rsid w:val="006322F3"/>
    <w:rsid w:val="006325EE"/>
    <w:rsid w:val="0063261A"/>
    <w:rsid w:val="00632AAB"/>
    <w:rsid w:val="00632C14"/>
    <w:rsid w:val="006338B8"/>
    <w:rsid w:val="00633F1A"/>
    <w:rsid w:val="006343E8"/>
    <w:rsid w:val="00634C7E"/>
    <w:rsid w:val="00634FFF"/>
    <w:rsid w:val="00635783"/>
    <w:rsid w:val="006357B2"/>
    <w:rsid w:val="00635C29"/>
    <w:rsid w:val="00635D30"/>
    <w:rsid w:val="0063601C"/>
    <w:rsid w:val="0063639E"/>
    <w:rsid w:val="00636642"/>
    <w:rsid w:val="00636D53"/>
    <w:rsid w:val="006371D4"/>
    <w:rsid w:val="006373E8"/>
    <w:rsid w:val="006374B1"/>
    <w:rsid w:val="0063769D"/>
    <w:rsid w:val="00637722"/>
    <w:rsid w:val="00637885"/>
    <w:rsid w:val="00637B84"/>
    <w:rsid w:val="00637C63"/>
    <w:rsid w:val="00640724"/>
    <w:rsid w:val="00640916"/>
    <w:rsid w:val="0064109B"/>
    <w:rsid w:val="0064114D"/>
    <w:rsid w:val="006411C4"/>
    <w:rsid w:val="0064130F"/>
    <w:rsid w:val="0064180A"/>
    <w:rsid w:val="00641AD0"/>
    <w:rsid w:val="00641AD2"/>
    <w:rsid w:val="00641F34"/>
    <w:rsid w:val="0064286E"/>
    <w:rsid w:val="00642C22"/>
    <w:rsid w:val="006431D3"/>
    <w:rsid w:val="006437B1"/>
    <w:rsid w:val="00643C19"/>
    <w:rsid w:val="006444B5"/>
    <w:rsid w:val="00644A8B"/>
    <w:rsid w:val="006453FA"/>
    <w:rsid w:val="0064559F"/>
    <w:rsid w:val="00645712"/>
    <w:rsid w:val="00645978"/>
    <w:rsid w:val="00647250"/>
    <w:rsid w:val="0064746E"/>
    <w:rsid w:val="0064753A"/>
    <w:rsid w:val="00647742"/>
    <w:rsid w:val="0064785F"/>
    <w:rsid w:val="006478BE"/>
    <w:rsid w:val="00647946"/>
    <w:rsid w:val="00647A4A"/>
    <w:rsid w:val="00650074"/>
    <w:rsid w:val="006508BD"/>
    <w:rsid w:val="00650DDE"/>
    <w:rsid w:val="00651131"/>
    <w:rsid w:val="006516CD"/>
    <w:rsid w:val="00651994"/>
    <w:rsid w:val="00651D30"/>
    <w:rsid w:val="00652021"/>
    <w:rsid w:val="006522D6"/>
    <w:rsid w:val="006523F5"/>
    <w:rsid w:val="006525DD"/>
    <w:rsid w:val="00652B70"/>
    <w:rsid w:val="0065304F"/>
    <w:rsid w:val="00653BA5"/>
    <w:rsid w:val="00654040"/>
    <w:rsid w:val="00654244"/>
    <w:rsid w:val="006550EE"/>
    <w:rsid w:val="00655296"/>
    <w:rsid w:val="006558DC"/>
    <w:rsid w:val="00655A54"/>
    <w:rsid w:val="00655C88"/>
    <w:rsid w:val="0065662D"/>
    <w:rsid w:val="00656833"/>
    <w:rsid w:val="006570C1"/>
    <w:rsid w:val="006573B9"/>
    <w:rsid w:val="00657660"/>
    <w:rsid w:val="00657663"/>
    <w:rsid w:val="00657886"/>
    <w:rsid w:val="006601E0"/>
    <w:rsid w:val="0066045D"/>
    <w:rsid w:val="00660832"/>
    <w:rsid w:val="00660D5F"/>
    <w:rsid w:val="00661763"/>
    <w:rsid w:val="00661FA8"/>
    <w:rsid w:val="006621D1"/>
    <w:rsid w:val="00662436"/>
    <w:rsid w:val="0066252A"/>
    <w:rsid w:val="006625C5"/>
    <w:rsid w:val="00662C99"/>
    <w:rsid w:val="00662EF5"/>
    <w:rsid w:val="00662F88"/>
    <w:rsid w:val="00663072"/>
    <w:rsid w:val="006633C9"/>
    <w:rsid w:val="006636D9"/>
    <w:rsid w:val="00663DB1"/>
    <w:rsid w:val="006640DE"/>
    <w:rsid w:val="00664AC9"/>
    <w:rsid w:val="00664CB7"/>
    <w:rsid w:val="006651C3"/>
    <w:rsid w:val="00665B7B"/>
    <w:rsid w:val="00666738"/>
    <w:rsid w:val="00666FB2"/>
    <w:rsid w:val="0066737B"/>
    <w:rsid w:val="006674A9"/>
    <w:rsid w:val="006676F7"/>
    <w:rsid w:val="00667EB2"/>
    <w:rsid w:val="00670187"/>
    <w:rsid w:val="00670344"/>
    <w:rsid w:val="00670381"/>
    <w:rsid w:val="00670CF4"/>
    <w:rsid w:val="00670E48"/>
    <w:rsid w:val="00670F46"/>
    <w:rsid w:val="006710BB"/>
    <w:rsid w:val="006714AB"/>
    <w:rsid w:val="00671559"/>
    <w:rsid w:val="00671E6E"/>
    <w:rsid w:val="00671EF5"/>
    <w:rsid w:val="00671F17"/>
    <w:rsid w:val="00671F86"/>
    <w:rsid w:val="00672311"/>
    <w:rsid w:val="00672375"/>
    <w:rsid w:val="00672751"/>
    <w:rsid w:val="00672867"/>
    <w:rsid w:val="006731AE"/>
    <w:rsid w:val="006736A2"/>
    <w:rsid w:val="00673E62"/>
    <w:rsid w:val="006742EB"/>
    <w:rsid w:val="00674351"/>
    <w:rsid w:val="00674B78"/>
    <w:rsid w:val="00674E21"/>
    <w:rsid w:val="00675254"/>
    <w:rsid w:val="00675437"/>
    <w:rsid w:val="0067588E"/>
    <w:rsid w:val="00675DD2"/>
    <w:rsid w:val="0067607A"/>
    <w:rsid w:val="006760DD"/>
    <w:rsid w:val="00676192"/>
    <w:rsid w:val="00676198"/>
    <w:rsid w:val="00676729"/>
    <w:rsid w:val="00677183"/>
    <w:rsid w:val="00677274"/>
    <w:rsid w:val="00677306"/>
    <w:rsid w:val="00677530"/>
    <w:rsid w:val="00677F3A"/>
    <w:rsid w:val="0068065A"/>
    <w:rsid w:val="00680C99"/>
    <w:rsid w:val="00681505"/>
    <w:rsid w:val="00681A98"/>
    <w:rsid w:val="00681C2C"/>
    <w:rsid w:val="00681C92"/>
    <w:rsid w:val="006822C2"/>
    <w:rsid w:val="0068290C"/>
    <w:rsid w:val="006830DB"/>
    <w:rsid w:val="00683437"/>
    <w:rsid w:val="006835D2"/>
    <w:rsid w:val="00683900"/>
    <w:rsid w:val="00683BCD"/>
    <w:rsid w:val="006842C7"/>
    <w:rsid w:val="006847B0"/>
    <w:rsid w:val="00684BBB"/>
    <w:rsid w:val="00684C89"/>
    <w:rsid w:val="00684ECC"/>
    <w:rsid w:val="006857D1"/>
    <w:rsid w:val="00685AF9"/>
    <w:rsid w:val="00685D1E"/>
    <w:rsid w:val="00686A84"/>
    <w:rsid w:val="00686EA4"/>
    <w:rsid w:val="0068773B"/>
    <w:rsid w:val="006879D0"/>
    <w:rsid w:val="00687B97"/>
    <w:rsid w:val="00687CA7"/>
    <w:rsid w:val="00690093"/>
    <w:rsid w:val="00690120"/>
    <w:rsid w:val="00690464"/>
    <w:rsid w:val="00690591"/>
    <w:rsid w:val="00690935"/>
    <w:rsid w:val="00690F5A"/>
    <w:rsid w:val="00691090"/>
    <w:rsid w:val="00691105"/>
    <w:rsid w:val="0069116C"/>
    <w:rsid w:val="00691346"/>
    <w:rsid w:val="00691753"/>
    <w:rsid w:val="00691D45"/>
    <w:rsid w:val="00691E01"/>
    <w:rsid w:val="00691E6C"/>
    <w:rsid w:val="00692AFA"/>
    <w:rsid w:val="006932DB"/>
    <w:rsid w:val="0069330D"/>
    <w:rsid w:val="0069338D"/>
    <w:rsid w:val="006934D0"/>
    <w:rsid w:val="00693687"/>
    <w:rsid w:val="0069377C"/>
    <w:rsid w:val="006939AC"/>
    <w:rsid w:val="00693A3B"/>
    <w:rsid w:val="00694195"/>
    <w:rsid w:val="00694569"/>
    <w:rsid w:val="00694572"/>
    <w:rsid w:val="006945AA"/>
    <w:rsid w:val="00694B89"/>
    <w:rsid w:val="00694C04"/>
    <w:rsid w:val="00694D55"/>
    <w:rsid w:val="0069565B"/>
    <w:rsid w:val="0069594E"/>
    <w:rsid w:val="00695A23"/>
    <w:rsid w:val="00695DB9"/>
    <w:rsid w:val="006960BF"/>
    <w:rsid w:val="0069636D"/>
    <w:rsid w:val="006963A1"/>
    <w:rsid w:val="006965A2"/>
    <w:rsid w:val="00696829"/>
    <w:rsid w:val="0069691A"/>
    <w:rsid w:val="00696DEE"/>
    <w:rsid w:val="00696EF3"/>
    <w:rsid w:val="00696F6F"/>
    <w:rsid w:val="0069710A"/>
    <w:rsid w:val="0069779D"/>
    <w:rsid w:val="00697A7F"/>
    <w:rsid w:val="00697BC1"/>
    <w:rsid w:val="00697F8D"/>
    <w:rsid w:val="006A02AA"/>
    <w:rsid w:val="006A0931"/>
    <w:rsid w:val="006A0BA7"/>
    <w:rsid w:val="006A1054"/>
    <w:rsid w:val="006A1471"/>
    <w:rsid w:val="006A1784"/>
    <w:rsid w:val="006A1C43"/>
    <w:rsid w:val="006A1EC9"/>
    <w:rsid w:val="006A33AC"/>
    <w:rsid w:val="006A33C4"/>
    <w:rsid w:val="006A34BC"/>
    <w:rsid w:val="006A3D2E"/>
    <w:rsid w:val="006A3D96"/>
    <w:rsid w:val="006A4113"/>
    <w:rsid w:val="006A4391"/>
    <w:rsid w:val="006A46D4"/>
    <w:rsid w:val="006A49B4"/>
    <w:rsid w:val="006A49EE"/>
    <w:rsid w:val="006A4E1C"/>
    <w:rsid w:val="006A4E74"/>
    <w:rsid w:val="006A51DB"/>
    <w:rsid w:val="006A534A"/>
    <w:rsid w:val="006A53C8"/>
    <w:rsid w:val="006A550B"/>
    <w:rsid w:val="006A55B3"/>
    <w:rsid w:val="006A567C"/>
    <w:rsid w:val="006A5A5F"/>
    <w:rsid w:val="006A60CB"/>
    <w:rsid w:val="006A6B39"/>
    <w:rsid w:val="006A71D9"/>
    <w:rsid w:val="006A7220"/>
    <w:rsid w:val="006A72E7"/>
    <w:rsid w:val="006A7A38"/>
    <w:rsid w:val="006A7DD3"/>
    <w:rsid w:val="006A7F1B"/>
    <w:rsid w:val="006B03AE"/>
    <w:rsid w:val="006B05A8"/>
    <w:rsid w:val="006B0681"/>
    <w:rsid w:val="006B07DD"/>
    <w:rsid w:val="006B0AFA"/>
    <w:rsid w:val="006B0DA0"/>
    <w:rsid w:val="006B0E0B"/>
    <w:rsid w:val="006B1632"/>
    <w:rsid w:val="006B1807"/>
    <w:rsid w:val="006B18B3"/>
    <w:rsid w:val="006B1E15"/>
    <w:rsid w:val="006B1E5A"/>
    <w:rsid w:val="006B1F1E"/>
    <w:rsid w:val="006B263F"/>
    <w:rsid w:val="006B2AA7"/>
    <w:rsid w:val="006B2B12"/>
    <w:rsid w:val="006B2E30"/>
    <w:rsid w:val="006B34EA"/>
    <w:rsid w:val="006B3D6E"/>
    <w:rsid w:val="006B3EF9"/>
    <w:rsid w:val="006B43F4"/>
    <w:rsid w:val="006B4607"/>
    <w:rsid w:val="006B48FD"/>
    <w:rsid w:val="006B494A"/>
    <w:rsid w:val="006B4C3D"/>
    <w:rsid w:val="006B508A"/>
    <w:rsid w:val="006B53FD"/>
    <w:rsid w:val="006B5894"/>
    <w:rsid w:val="006B5B77"/>
    <w:rsid w:val="006B5FFB"/>
    <w:rsid w:val="006B600E"/>
    <w:rsid w:val="006B621F"/>
    <w:rsid w:val="006B638D"/>
    <w:rsid w:val="006B63C6"/>
    <w:rsid w:val="006B6674"/>
    <w:rsid w:val="006B7207"/>
    <w:rsid w:val="006B7262"/>
    <w:rsid w:val="006B76BA"/>
    <w:rsid w:val="006B78A1"/>
    <w:rsid w:val="006B7ABA"/>
    <w:rsid w:val="006B7BF3"/>
    <w:rsid w:val="006B7DA8"/>
    <w:rsid w:val="006B7DF8"/>
    <w:rsid w:val="006C0C22"/>
    <w:rsid w:val="006C0D92"/>
    <w:rsid w:val="006C0E03"/>
    <w:rsid w:val="006C1236"/>
    <w:rsid w:val="006C1928"/>
    <w:rsid w:val="006C1A5A"/>
    <w:rsid w:val="006C28A4"/>
    <w:rsid w:val="006C2B95"/>
    <w:rsid w:val="006C2E43"/>
    <w:rsid w:val="006C2F7B"/>
    <w:rsid w:val="006C3339"/>
    <w:rsid w:val="006C39A2"/>
    <w:rsid w:val="006C3BF1"/>
    <w:rsid w:val="006C3C93"/>
    <w:rsid w:val="006C3D4B"/>
    <w:rsid w:val="006C42CD"/>
    <w:rsid w:val="006C45A5"/>
    <w:rsid w:val="006C4B7D"/>
    <w:rsid w:val="006C4BB7"/>
    <w:rsid w:val="006C4BC8"/>
    <w:rsid w:val="006C4CB2"/>
    <w:rsid w:val="006C51CB"/>
    <w:rsid w:val="006C51DC"/>
    <w:rsid w:val="006C5322"/>
    <w:rsid w:val="006C53AF"/>
    <w:rsid w:val="006C5A5C"/>
    <w:rsid w:val="006C63C4"/>
    <w:rsid w:val="006C6A05"/>
    <w:rsid w:val="006C72B6"/>
    <w:rsid w:val="006C73CB"/>
    <w:rsid w:val="006C7C2D"/>
    <w:rsid w:val="006C7E19"/>
    <w:rsid w:val="006D0008"/>
    <w:rsid w:val="006D02B1"/>
    <w:rsid w:val="006D07CD"/>
    <w:rsid w:val="006D103A"/>
    <w:rsid w:val="006D129D"/>
    <w:rsid w:val="006D15A0"/>
    <w:rsid w:val="006D15ED"/>
    <w:rsid w:val="006D1A25"/>
    <w:rsid w:val="006D2157"/>
    <w:rsid w:val="006D2345"/>
    <w:rsid w:val="006D23F9"/>
    <w:rsid w:val="006D243F"/>
    <w:rsid w:val="006D25B5"/>
    <w:rsid w:val="006D26DA"/>
    <w:rsid w:val="006D2C07"/>
    <w:rsid w:val="006D2F8B"/>
    <w:rsid w:val="006D3225"/>
    <w:rsid w:val="006D3652"/>
    <w:rsid w:val="006D374D"/>
    <w:rsid w:val="006D398E"/>
    <w:rsid w:val="006D3F19"/>
    <w:rsid w:val="006D4272"/>
    <w:rsid w:val="006D4689"/>
    <w:rsid w:val="006D4895"/>
    <w:rsid w:val="006D4ADF"/>
    <w:rsid w:val="006D4E9C"/>
    <w:rsid w:val="006D4F07"/>
    <w:rsid w:val="006D4F17"/>
    <w:rsid w:val="006D4FF6"/>
    <w:rsid w:val="006D51DD"/>
    <w:rsid w:val="006D5B7F"/>
    <w:rsid w:val="006D5C1F"/>
    <w:rsid w:val="006D6717"/>
    <w:rsid w:val="006D6803"/>
    <w:rsid w:val="006D68B4"/>
    <w:rsid w:val="006D6903"/>
    <w:rsid w:val="006D6A66"/>
    <w:rsid w:val="006D6AA5"/>
    <w:rsid w:val="006D6C08"/>
    <w:rsid w:val="006D7483"/>
    <w:rsid w:val="006D7C90"/>
    <w:rsid w:val="006E01BB"/>
    <w:rsid w:val="006E02BA"/>
    <w:rsid w:val="006E0B7B"/>
    <w:rsid w:val="006E1242"/>
    <w:rsid w:val="006E17D0"/>
    <w:rsid w:val="006E1BB0"/>
    <w:rsid w:val="006E2163"/>
    <w:rsid w:val="006E26BC"/>
    <w:rsid w:val="006E27B9"/>
    <w:rsid w:val="006E2852"/>
    <w:rsid w:val="006E304A"/>
    <w:rsid w:val="006E3858"/>
    <w:rsid w:val="006E3AB0"/>
    <w:rsid w:val="006E4061"/>
    <w:rsid w:val="006E412E"/>
    <w:rsid w:val="006E434D"/>
    <w:rsid w:val="006E4540"/>
    <w:rsid w:val="006E4563"/>
    <w:rsid w:val="006E46A7"/>
    <w:rsid w:val="006E4A67"/>
    <w:rsid w:val="006E4D6C"/>
    <w:rsid w:val="006E50A3"/>
    <w:rsid w:val="006E5586"/>
    <w:rsid w:val="006E55E0"/>
    <w:rsid w:val="006E5649"/>
    <w:rsid w:val="006E5C80"/>
    <w:rsid w:val="006E5D69"/>
    <w:rsid w:val="006E6721"/>
    <w:rsid w:val="006E67ED"/>
    <w:rsid w:val="006E6976"/>
    <w:rsid w:val="006E6CB2"/>
    <w:rsid w:val="006E6D6E"/>
    <w:rsid w:val="006E7081"/>
    <w:rsid w:val="006E71AB"/>
    <w:rsid w:val="006F065E"/>
    <w:rsid w:val="006F0FBF"/>
    <w:rsid w:val="006F1D62"/>
    <w:rsid w:val="006F2080"/>
    <w:rsid w:val="006F21B5"/>
    <w:rsid w:val="006F2336"/>
    <w:rsid w:val="006F24AC"/>
    <w:rsid w:val="006F25FE"/>
    <w:rsid w:val="006F264E"/>
    <w:rsid w:val="006F27B8"/>
    <w:rsid w:val="006F2C12"/>
    <w:rsid w:val="006F39FE"/>
    <w:rsid w:val="006F3F31"/>
    <w:rsid w:val="006F4157"/>
    <w:rsid w:val="006F45FC"/>
    <w:rsid w:val="006F462B"/>
    <w:rsid w:val="006F471F"/>
    <w:rsid w:val="006F4764"/>
    <w:rsid w:val="006F489F"/>
    <w:rsid w:val="006F4CBC"/>
    <w:rsid w:val="006F4FA2"/>
    <w:rsid w:val="006F5182"/>
    <w:rsid w:val="006F5240"/>
    <w:rsid w:val="006F5939"/>
    <w:rsid w:val="006F5D42"/>
    <w:rsid w:val="006F60A5"/>
    <w:rsid w:val="006F6623"/>
    <w:rsid w:val="006F685E"/>
    <w:rsid w:val="006F68AD"/>
    <w:rsid w:val="006F69AC"/>
    <w:rsid w:val="006F6DBF"/>
    <w:rsid w:val="006F7383"/>
    <w:rsid w:val="006F7820"/>
    <w:rsid w:val="006F7827"/>
    <w:rsid w:val="006F78CB"/>
    <w:rsid w:val="006F7C37"/>
    <w:rsid w:val="00700429"/>
    <w:rsid w:val="0070095A"/>
    <w:rsid w:val="00700C9C"/>
    <w:rsid w:val="00700E9C"/>
    <w:rsid w:val="00700FF9"/>
    <w:rsid w:val="007012AF"/>
    <w:rsid w:val="0070170D"/>
    <w:rsid w:val="0070187F"/>
    <w:rsid w:val="007018D8"/>
    <w:rsid w:val="00701A01"/>
    <w:rsid w:val="00701C56"/>
    <w:rsid w:val="00701E5B"/>
    <w:rsid w:val="00702664"/>
    <w:rsid w:val="00702C3C"/>
    <w:rsid w:val="00702CB5"/>
    <w:rsid w:val="00702E1D"/>
    <w:rsid w:val="007034FB"/>
    <w:rsid w:val="00703517"/>
    <w:rsid w:val="00703B15"/>
    <w:rsid w:val="00703BB0"/>
    <w:rsid w:val="00703C29"/>
    <w:rsid w:val="00703D73"/>
    <w:rsid w:val="007041AA"/>
    <w:rsid w:val="00705174"/>
    <w:rsid w:val="0070572D"/>
    <w:rsid w:val="007057E7"/>
    <w:rsid w:val="00705BDC"/>
    <w:rsid w:val="00706A2F"/>
    <w:rsid w:val="0070759E"/>
    <w:rsid w:val="00707653"/>
    <w:rsid w:val="00707721"/>
    <w:rsid w:val="00707A0D"/>
    <w:rsid w:val="00710164"/>
    <w:rsid w:val="007104D1"/>
    <w:rsid w:val="00710539"/>
    <w:rsid w:val="00710A60"/>
    <w:rsid w:val="00710B21"/>
    <w:rsid w:val="00710B4E"/>
    <w:rsid w:val="00711220"/>
    <w:rsid w:val="0071181A"/>
    <w:rsid w:val="00711970"/>
    <w:rsid w:val="00711CBF"/>
    <w:rsid w:val="00711E39"/>
    <w:rsid w:val="00712151"/>
    <w:rsid w:val="0071226D"/>
    <w:rsid w:val="007128A4"/>
    <w:rsid w:val="00712C7D"/>
    <w:rsid w:val="00712CEF"/>
    <w:rsid w:val="00713257"/>
    <w:rsid w:val="007135E2"/>
    <w:rsid w:val="00713826"/>
    <w:rsid w:val="0071398E"/>
    <w:rsid w:val="00714151"/>
    <w:rsid w:val="00714691"/>
    <w:rsid w:val="0071479D"/>
    <w:rsid w:val="007147B9"/>
    <w:rsid w:val="00714CF3"/>
    <w:rsid w:val="00714F61"/>
    <w:rsid w:val="0071519F"/>
    <w:rsid w:val="00715380"/>
    <w:rsid w:val="00715832"/>
    <w:rsid w:val="00715992"/>
    <w:rsid w:val="00715C26"/>
    <w:rsid w:val="00716545"/>
    <w:rsid w:val="00716949"/>
    <w:rsid w:val="00716ABB"/>
    <w:rsid w:val="00716B8E"/>
    <w:rsid w:val="00716CBC"/>
    <w:rsid w:val="007170A3"/>
    <w:rsid w:val="007171E6"/>
    <w:rsid w:val="00717FB7"/>
    <w:rsid w:val="007202FC"/>
    <w:rsid w:val="00720514"/>
    <w:rsid w:val="007206B4"/>
    <w:rsid w:val="007207E0"/>
    <w:rsid w:val="007209FC"/>
    <w:rsid w:val="007214D6"/>
    <w:rsid w:val="0072180A"/>
    <w:rsid w:val="00721B62"/>
    <w:rsid w:val="00721EAC"/>
    <w:rsid w:val="007227ED"/>
    <w:rsid w:val="0072345D"/>
    <w:rsid w:val="00723769"/>
    <w:rsid w:val="00723CCD"/>
    <w:rsid w:val="00723D95"/>
    <w:rsid w:val="0072430A"/>
    <w:rsid w:val="0072451A"/>
    <w:rsid w:val="00724911"/>
    <w:rsid w:val="00724ED8"/>
    <w:rsid w:val="007257DE"/>
    <w:rsid w:val="00725F28"/>
    <w:rsid w:val="0072610D"/>
    <w:rsid w:val="0072683B"/>
    <w:rsid w:val="00726B7B"/>
    <w:rsid w:val="00726EFD"/>
    <w:rsid w:val="007271F2"/>
    <w:rsid w:val="0072726D"/>
    <w:rsid w:val="00727920"/>
    <w:rsid w:val="00727B82"/>
    <w:rsid w:val="0073030B"/>
    <w:rsid w:val="0073036C"/>
    <w:rsid w:val="0073050C"/>
    <w:rsid w:val="00730BEB"/>
    <w:rsid w:val="007316D3"/>
    <w:rsid w:val="0073177E"/>
    <w:rsid w:val="007318DA"/>
    <w:rsid w:val="007319FA"/>
    <w:rsid w:val="00732778"/>
    <w:rsid w:val="00732AA7"/>
    <w:rsid w:val="00732F29"/>
    <w:rsid w:val="00733073"/>
    <w:rsid w:val="00733205"/>
    <w:rsid w:val="00733222"/>
    <w:rsid w:val="007336F6"/>
    <w:rsid w:val="0073394E"/>
    <w:rsid w:val="007340F5"/>
    <w:rsid w:val="007342AC"/>
    <w:rsid w:val="00734309"/>
    <w:rsid w:val="007345C7"/>
    <w:rsid w:val="007347ED"/>
    <w:rsid w:val="007349E1"/>
    <w:rsid w:val="00734A73"/>
    <w:rsid w:val="00734C0B"/>
    <w:rsid w:val="007353E4"/>
    <w:rsid w:val="007355AD"/>
    <w:rsid w:val="007357C5"/>
    <w:rsid w:val="00735F9C"/>
    <w:rsid w:val="007362D6"/>
    <w:rsid w:val="00736378"/>
    <w:rsid w:val="007368D2"/>
    <w:rsid w:val="0073717F"/>
    <w:rsid w:val="00737225"/>
    <w:rsid w:val="0073759F"/>
    <w:rsid w:val="007379EE"/>
    <w:rsid w:val="00737AFA"/>
    <w:rsid w:val="00737B1C"/>
    <w:rsid w:val="00737D39"/>
    <w:rsid w:val="00737E90"/>
    <w:rsid w:val="00737F08"/>
    <w:rsid w:val="007404CA"/>
    <w:rsid w:val="00740814"/>
    <w:rsid w:val="00740928"/>
    <w:rsid w:val="007409C2"/>
    <w:rsid w:val="00740A6A"/>
    <w:rsid w:val="00740B9E"/>
    <w:rsid w:val="007417E3"/>
    <w:rsid w:val="00741906"/>
    <w:rsid w:val="00741B0A"/>
    <w:rsid w:val="00741FB4"/>
    <w:rsid w:val="00741FC1"/>
    <w:rsid w:val="00742857"/>
    <w:rsid w:val="00742A8F"/>
    <w:rsid w:val="00742EF8"/>
    <w:rsid w:val="00742F72"/>
    <w:rsid w:val="0074345B"/>
    <w:rsid w:val="00743A11"/>
    <w:rsid w:val="00743A1C"/>
    <w:rsid w:val="00743A51"/>
    <w:rsid w:val="00743ADE"/>
    <w:rsid w:val="0074440F"/>
    <w:rsid w:val="00744499"/>
    <w:rsid w:val="007447F5"/>
    <w:rsid w:val="0074495E"/>
    <w:rsid w:val="00744A01"/>
    <w:rsid w:val="00744CB6"/>
    <w:rsid w:val="00745212"/>
    <w:rsid w:val="00745535"/>
    <w:rsid w:val="007457E9"/>
    <w:rsid w:val="0074583B"/>
    <w:rsid w:val="007458E9"/>
    <w:rsid w:val="00745AC9"/>
    <w:rsid w:val="00745BE6"/>
    <w:rsid w:val="00745DEB"/>
    <w:rsid w:val="0074679D"/>
    <w:rsid w:val="00746A2D"/>
    <w:rsid w:val="00746C61"/>
    <w:rsid w:val="00746FB9"/>
    <w:rsid w:val="007473ED"/>
    <w:rsid w:val="007476DF"/>
    <w:rsid w:val="00747902"/>
    <w:rsid w:val="0075019F"/>
    <w:rsid w:val="007502B6"/>
    <w:rsid w:val="007509D2"/>
    <w:rsid w:val="00750B48"/>
    <w:rsid w:val="00750B7D"/>
    <w:rsid w:val="007510CC"/>
    <w:rsid w:val="007517E7"/>
    <w:rsid w:val="00751887"/>
    <w:rsid w:val="007518AA"/>
    <w:rsid w:val="00751B2E"/>
    <w:rsid w:val="00751C5C"/>
    <w:rsid w:val="00751DFE"/>
    <w:rsid w:val="00751F04"/>
    <w:rsid w:val="00751FE6"/>
    <w:rsid w:val="00752155"/>
    <w:rsid w:val="007522E0"/>
    <w:rsid w:val="0075284E"/>
    <w:rsid w:val="00752C27"/>
    <w:rsid w:val="00752E19"/>
    <w:rsid w:val="00752E2B"/>
    <w:rsid w:val="007538AE"/>
    <w:rsid w:val="00753CE6"/>
    <w:rsid w:val="0075409F"/>
    <w:rsid w:val="0075420E"/>
    <w:rsid w:val="00754227"/>
    <w:rsid w:val="0075441A"/>
    <w:rsid w:val="0075459A"/>
    <w:rsid w:val="007545FA"/>
    <w:rsid w:val="00754918"/>
    <w:rsid w:val="00754D3A"/>
    <w:rsid w:val="00754E15"/>
    <w:rsid w:val="007551DF"/>
    <w:rsid w:val="0075556C"/>
    <w:rsid w:val="007558CA"/>
    <w:rsid w:val="00756C88"/>
    <w:rsid w:val="0075722E"/>
    <w:rsid w:val="00757751"/>
    <w:rsid w:val="0075797E"/>
    <w:rsid w:val="007602FF"/>
    <w:rsid w:val="00760317"/>
    <w:rsid w:val="00760642"/>
    <w:rsid w:val="00761D3B"/>
    <w:rsid w:val="00761E35"/>
    <w:rsid w:val="0076227F"/>
    <w:rsid w:val="00762393"/>
    <w:rsid w:val="007624E9"/>
    <w:rsid w:val="0076265E"/>
    <w:rsid w:val="007628B2"/>
    <w:rsid w:val="00762D15"/>
    <w:rsid w:val="007636C1"/>
    <w:rsid w:val="0076387A"/>
    <w:rsid w:val="0076395A"/>
    <w:rsid w:val="00763A43"/>
    <w:rsid w:val="00763AC1"/>
    <w:rsid w:val="00763DFF"/>
    <w:rsid w:val="007641AA"/>
    <w:rsid w:val="00764455"/>
    <w:rsid w:val="00764B6A"/>
    <w:rsid w:val="0076508F"/>
    <w:rsid w:val="0076527A"/>
    <w:rsid w:val="00765B94"/>
    <w:rsid w:val="00766059"/>
    <w:rsid w:val="0076608F"/>
    <w:rsid w:val="00766200"/>
    <w:rsid w:val="007662FD"/>
    <w:rsid w:val="00766818"/>
    <w:rsid w:val="007672BE"/>
    <w:rsid w:val="007673F8"/>
    <w:rsid w:val="00767739"/>
    <w:rsid w:val="0076778D"/>
    <w:rsid w:val="0076788B"/>
    <w:rsid w:val="007678C1"/>
    <w:rsid w:val="00767B60"/>
    <w:rsid w:val="00767C9C"/>
    <w:rsid w:val="00767D15"/>
    <w:rsid w:val="00767D2F"/>
    <w:rsid w:val="00770232"/>
    <w:rsid w:val="0077036E"/>
    <w:rsid w:val="007704FB"/>
    <w:rsid w:val="007708A0"/>
    <w:rsid w:val="00770B21"/>
    <w:rsid w:val="00771198"/>
    <w:rsid w:val="0077193F"/>
    <w:rsid w:val="00771B66"/>
    <w:rsid w:val="00771DE0"/>
    <w:rsid w:val="00772144"/>
    <w:rsid w:val="00772833"/>
    <w:rsid w:val="00772B3C"/>
    <w:rsid w:val="00772C83"/>
    <w:rsid w:val="007734B9"/>
    <w:rsid w:val="00773701"/>
    <w:rsid w:val="0077384D"/>
    <w:rsid w:val="007739AE"/>
    <w:rsid w:val="007739C1"/>
    <w:rsid w:val="00773A03"/>
    <w:rsid w:val="00773ABD"/>
    <w:rsid w:val="00773B96"/>
    <w:rsid w:val="007741F4"/>
    <w:rsid w:val="00774637"/>
    <w:rsid w:val="0077480B"/>
    <w:rsid w:val="00774CB8"/>
    <w:rsid w:val="00774D73"/>
    <w:rsid w:val="00774DE6"/>
    <w:rsid w:val="0077505A"/>
    <w:rsid w:val="00775075"/>
    <w:rsid w:val="00775095"/>
    <w:rsid w:val="007750FD"/>
    <w:rsid w:val="00775182"/>
    <w:rsid w:val="0077557E"/>
    <w:rsid w:val="00775663"/>
    <w:rsid w:val="00776192"/>
    <w:rsid w:val="007769E9"/>
    <w:rsid w:val="00776EA7"/>
    <w:rsid w:val="00776F44"/>
    <w:rsid w:val="007775CF"/>
    <w:rsid w:val="007775D3"/>
    <w:rsid w:val="00777D1C"/>
    <w:rsid w:val="00777D59"/>
    <w:rsid w:val="00777E91"/>
    <w:rsid w:val="0078036E"/>
    <w:rsid w:val="007803DA"/>
    <w:rsid w:val="00780403"/>
    <w:rsid w:val="0078090A"/>
    <w:rsid w:val="00780D3C"/>
    <w:rsid w:val="00780DA7"/>
    <w:rsid w:val="00780FE3"/>
    <w:rsid w:val="00781887"/>
    <w:rsid w:val="007818ED"/>
    <w:rsid w:val="00781AC5"/>
    <w:rsid w:val="00781AC9"/>
    <w:rsid w:val="00781DF6"/>
    <w:rsid w:val="00781E60"/>
    <w:rsid w:val="00782013"/>
    <w:rsid w:val="007820E6"/>
    <w:rsid w:val="007821A9"/>
    <w:rsid w:val="007821FD"/>
    <w:rsid w:val="00782300"/>
    <w:rsid w:val="0078241B"/>
    <w:rsid w:val="007825FC"/>
    <w:rsid w:val="00782652"/>
    <w:rsid w:val="007827BB"/>
    <w:rsid w:val="007827DF"/>
    <w:rsid w:val="007829D9"/>
    <w:rsid w:val="00782A26"/>
    <w:rsid w:val="00782E90"/>
    <w:rsid w:val="00782F8C"/>
    <w:rsid w:val="0078339D"/>
    <w:rsid w:val="00783829"/>
    <w:rsid w:val="00783BEA"/>
    <w:rsid w:val="00783F15"/>
    <w:rsid w:val="00784012"/>
    <w:rsid w:val="007843DF"/>
    <w:rsid w:val="00784455"/>
    <w:rsid w:val="007845B1"/>
    <w:rsid w:val="0078485F"/>
    <w:rsid w:val="00784899"/>
    <w:rsid w:val="007856FC"/>
    <w:rsid w:val="00785FAA"/>
    <w:rsid w:val="00786554"/>
    <w:rsid w:val="007869E4"/>
    <w:rsid w:val="00786C4F"/>
    <w:rsid w:val="00786E05"/>
    <w:rsid w:val="00786F96"/>
    <w:rsid w:val="00786FED"/>
    <w:rsid w:val="007870A8"/>
    <w:rsid w:val="00787B28"/>
    <w:rsid w:val="0079006E"/>
    <w:rsid w:val="00790F5D"/>
    <w:rsid w:val="007911D8"/>
    <w:rsid w:val="007915F3"/>
    <w:rsid w:val="00791755"/>
    <w:rsid w:val="0079178B"/>
    <w:rsid w:val="00791A17"/>
    <w:rsid w:val="00791C50"/>
    <w:rsid w:val="00792111"/>
    <w:rsid w:val="007928D5"/>
    <w:rsid w:val="007929A2"/>
    <w:rsid w:val="007938B0"/>
    <w:rsid w:val="00793BAF"/>
    <w:rsid w:val="00793DB4"/>
    <w:rsid w:val="00793E32"/>
    <w:rsid w:val="007941DB"/>
    <w:rsid w:val="00794AA4"/>
    <w:rsid w:val="00794CC0"/>
    <w:rsid w:val="00795235"/>
    <w:rsid w:val="007953BF"/>
    <w:rsid w:val="00795416"/>
    <w:rsid w:val="00795452"/>
    <w:rsid w:val="007954BE"/>
    <w:rsid w:val="00795506"/>
    <w:rsid w:val="0079559C"/>
    <w:rsid w:val="00795754"/>
    <w:rsid w:val="00795B46"/>
    <w:rsid w:val="00795FCB"/>
    <w:rsid w:val="00795FEE"/>
    <w:rsid w:val="00796209"/>
    <w:rsid w:val="007965B4"/>
    <w:rsid w:val="007965DA"/>
    <w:rsid w:val="007968F6"/>
    <w:rsid w:val="0079697B"/>
    <w:rsid w:val="00796F3B"/>
    <w:rsid w:val="00797088"/>
    <w:rsid w:val="00797480"/>
    <w:rsid w:val="00797525"/>
    <w:rsid w:val="0079759A"/>
    <w:rsid w:val="0079764B"/>
    <w:rsid w:val="00797C4C"/>
    <w:rsid w:val="007A0C6E"/>
    <w:rsid w:val="007A0D67"/>
    <w:rsid w:val="007A0EBB"/>
    <w:rsid w:val="007A1030"/>
    <w:rsid w:val="007A13DA"/>
    <w:rsid w:val="007A1599"/>
    <w:rsid w:val="007A15FB"/>
    <w:rsid w:val="007A17F1"/>
    <w:rsid w:val="007A1C7C"/>
    <w:rsid w:val="007A235E"/>
    <w:rsid w:val="007A31FC"/>
    <w:rsid w:val="007A3358"/>
    <w:rsid w:val="007A3568"/>
    <w:rsid w:val="007A35B6"/>
    <w:rsid w:val="007A3BF8"/>
    <w:rsid w:val="007A41EA"/>
    <w:rsid w:val="007A43C9"/>
    <w:rsid w:val="007A45E6"/>
    <w:rsid w:val="007A4B41"/>
    <w:rsid w:val="007A4EC4"/>
    <w:rsid w:val="007A5090"/>
    <w:rsid w:val="007A54EE"/>
    <w:rsid w:val="007A5569"/>
    <w:rsid w:val="007A5A96"/>
    <w:rsid w:val="007A5E4F"/>
    <w:rsid w:val="007A5EED"/>
    <w:rsid w:val="007A6028"/>
    <w:rsid w:val="007A631C"/>
    <w:rsid w:val="007A6C55"/>
    <w:rsid w:val="007A7A5B"/>
    <w:rsid w:val="007A7EFB"/>
    <w:rsid w:val="007A7F1A"/>
    <w:rsid w:val="007B05C0"/>
    <w:rsid w:val="007B0913"/>
    <w:rsid w:val="007B091B"/>
    <w:rsid w:val="007B1037"/>
    <w:rsid w:val="007B123B"/>
    <w:rsid w:val="007B1DF1"/>
    <w:rsid w:val="007B23F9"/>
    <w:rsid w:val="007B242D"/>
    <w:rsid w:val="007B285C"/>
    <w:rsid w:val="007B3B2D"/>
    <w:rsid w:val="007B3C3F"/>
    <w:rsid w:val="007B408D"/>
    <w:rsid w:val="007B4455"/>
    <w:rsid w:val="007B4488"/>
    <w:rsid w:val="007B44D6"/>
    <w:rsid w:val="007B46EB"/>
    <w:rsid w:val="007B4DFB"/>
    <w:rsid w:val="007B515A"/>
    <w:rsid w:val="007B521D"/>
    <w:rsid w:val="007B5686"/>
    <w:rsid w:val="007B5854"/>
    <w:rsid w:val="007B5D3F"/>
    <w:rsid w:val="007B5D74"/>
    <w:rsid w:val="007B5DF1"/>
    <w:rsid w:val="007B641B"/>
    <w:rsid w:val="007B66AC"/>
    <w:rsid w:val="007B66D6"/>
    <w:rsid w:val="007B6A12"/>
    <w:rsid w:val="007B6A6D"/>
    <w:rsid w:val="007B6D6B"/>
    <w:rsid w:val="007B6F08"/>
    <w:rsid w:val="007B78B2"/>
    <w:rsid w:val="007C05F5"/>
    <w:rsid w:val="007C0831"/>
    <w:rsid w:val="007C13AF"/>
    <w:rsid w:val="007C15EB"/>
    <w:rsid w:val="007C1C94"/>
    <w:rsid w:val="007C1CCC"/>
    <w:rsid w:val="007C27DA"/>
    <w:rsid w:val="007C2957"/>
    <w:rsid w:val="007C2A0F"/>
    <w:rsid w:val="007C2D4C"/>
    <w:rsid w:val="007C339E"/>
    <w:rsid w:val="007C343E"/>
    <w:rsid w:val="007C3A91"/>
    <w:rsid w:val="007C3CBF"/>
    <w:rsid w:val="007C44A3"/>
    <w:rsid w:val="007C460D"/>
    <w:rsid w:val="007C47CC"/>
    <w:rsid w:val="007C497A"/>
    <w:rsid w:val="007C4A4C"/>
    <w:rsid w:val="007C4E76"/>
    <w:rsid w:val="007C4EE8"/>
    <w:rsid w:val="007C4F39"/>
    <w:rsid w:val="007C5767"/>
    <w:rsid w:val="007C5C09"/>
    <w:rsid w:val="007C606D"/>
    <w:rsid w:val="007C6209"/>
    <w:rsid w:val="007C62F6"/>
    <w:rsid w:val="007C6333"/>
    <w:rsid w:val="007C6599"/>
    <w:rsid w:val="007C7055"/>
    <w:rsid w:val="007C7E7B"/>
    <w:rsid w:val="007C7EB3"/>
    <w:rsid w:val="007D01A1"/>
    <w:rsid w:val="007D044D"/>
    <w:rsid w:val="007D0C78"/>
    <w:rsid w:val="007D1CBB"/>
    <w:rsid w:val="007D1D2A"/>
    <w:rsid w:val="007D1E5B"/>
    <w:rsid w:val="007D2129"/>
    <w:rsid w:val="007D2170"/>
    <w:rsid w:val="007D2C60"/>
    <w:rsid w:val="007D349A"/>
    <w:rsid w:val="007D362F"/>
    <w:rsid w:val="007D3730"/>
    <w:rsid w:val="007D3CB3"/>
    <w:rsid w:val="007D4557"/>
    <w:rsid w:val="007D4581"/>
    <w:rsid w:val="007D48A0"/>
    <w:rsid w:val="007D4ABB"/>
    <w:rsid w:val="007D4C90"/>
    <w:rsid w:val="007D4D39"/>
    <w:rsid w:val="007D4E48"/>
    <w:rsid w:val="007D511C"/>
    <w:rsid w:val="007D574A"/>
    <w:rsid w:val="007D5B32"/>
    <w:rsid w:val="007D608E"/>
    <w:rsid w:val="007D63FB"/>
    <w:rsid w:val="007D64C9"/>
    <w:rsid w:val="007D64D4"/>
    <w:rsid w:val="007D669D"/>
    <w:rsid w:val="007D69A4"/>
    <w:rsid w:val="007D6EEC"/>
    <w:rsid w:val="007D7013"/>
    <w:rsid w:val="007D7357"/>
    <w:rsid w:val="007D79F6"/>
    <w:rsid w:val="007D7FC2"/>
    <w:rsid w:val="007E07EC"/>
    <w:rsid w:val="007E0908"/>
    <w:rsid w:val="007E0C77"/>
    <w:rsid w:val="007E0D74"/>
    <w:rsid w:val="007E0D77"/>
    <w:rsid w:val="007E1049"/>
    <w:rsid w:val="007E12D6"/>
    <w:rsid w:val="007E1966"/>
    <w:rsid w:val="007E1ABB"/>
    <w:rsid w:val="007E1F0A"/>
    <w:rsid w:val="007E2543"/>
    <w:rsid w:val="007E26A3"/>
    <w:rsid w:val="007E2F4C"/>
    <w:rsid w:val="007E3296"/>
    <w:rsid w:val="007E3774"/>
    <w:rsid w:val="007E3843"/>
    <w:rsid w:val="007E392D"/>
    <w:rsid w:val="007E3FC8"/>
    <w:rsid w:val="007E40F9"/>
    <w:rsid w:val="007E44F7"/>
    <w:rsid w:val="007E4B19"/>
    <w:rsid w:val="007E4F0F"/>
    <w:rsid w:val="007E5466"/>
    <w:rsid w:val="007E5647"/>
    <w:rsid w:val="007E5862"/>
    <w:rsid w:val="007E5CEC"/>
    <w:rsid w:val="007E64E3"/>
    <w:rsid w:val="007E64EB"/>
    <w:rsid w:val="007E6524"/>
    <w:rsid w:val="007E6540"/>
    <w:rsid w:val="007E702C"/>
    <w:rsid w:val="007E72B0"/>
    <w:rsid w:val="007E7428"/>
    <w:rsid w:val="007E74AD"/>
    <w:rsid w:val="007F00EB"/>
    <w:rsid w:val="007F03F7"/>
    <w:rsid w:val="007F04A6"/>
    <w:rsid w:val="007F0AC0"/>
    <w:rsid w:val="007F0C65"/>
    <w:rsid w:val="007F163E"/>
    <w:rsid w:val="007F1C1A"/>
    <w:rsid w:val="007F1C66"/>
    <w:rsid w:val="007F1CC9"/>
    <w:rsid w:val="007F20B9"/>
    <w:rsid w:val="007F20E0"/>
    <w:rsid w:val="007F21A2"/>
    <w:rsid w:val="007F2994"/>
    <w:rsid w:val="007F2A5C"/>
    <w:rsid w:val="007F3269"/>
    <w:rsid w:val="007F33B5"/>
    <w:rsid w:val="007F3756"/>
    <w:rsid w:val="007F379C"/>
    <w:rsid w:val="007F3A19"/>
    <w:rsid w:val="007F4B75"/>
    <w:rsid w:val="007F4B99"/>
    <w:rsid w:val="007F4F1A"/>
    <w:rsid w:val="007F51C1"/>
    <w:rsid w:val="007F5687"/>
    <w:rsid w:val="007F575E"/>
    <w:rsid w:val="007F5964"/>
    <w:rsid w:val="007F5E22"/>
    <w:rsid w:val="007F62E5"/>
    <w:rsid w:val="007F69BA"/>
    <w:rsid w:val="007F750B"/>
    <w:rsid w:val="007F7CB3"/>
    <w:rsid w:val="007F7E4C"/>
    <w:rsid w:val="0080074F"/>
    <w:rsid w:val="00800781"/>
    <w:rsid w:val="008007B5"/>
    <w:rsid w:val="00800B8F"/>
    <w:rsid w:val="00800EF5"/>
    <w:rsid w:val="00801945"/>
    <w:rsid w:val="00801C96"/>
    <w:rsid w:val="0080215E"/>
    <w:rsid w:val="0080220A"/>
    <w:rsid w:val="008022A8"/>
    <w:rsid w:val="008022B0"/>
    <w:rsid w:val="008025A4"/>
    <w:rsid w:val="00802AA7"/>
    <w:rsid w:val="00802ABE"/>
    <w:rsid w:val="00802E59"/>
    <w:rsid w:val="00802E71"/>
    <w:rsid w:val="008030A8"/>
    <w:rsid w:val="00803528"/>
    <w:rsid w:val="00803550"/>
    <w:rsid w:val="008036DA"/>
    <w:rsid w:val="008037CD"/>
    <w:rsid w:val="0080397B"/>
    <w:rsid w:val="0080446B"/>
    <w:rsid w:val="00804473"/>
    <w:rsid w:val="00804872"/>
    <w:rsid w:val="00804C1B"/>
    <w:rsid w:val="0080514A"/>
    <w:rsid w:val="008053CB"/>
    <w:rsid w:val="008058F0"/>
    <w:rsid w:val="00805A07"/>
    <w:rsid w:val="00805C95"/>
    <w:rsid w:val="00805CE8"/>
    <w:rsid w:val="0080646C"/>
    <w:rsid w:val="008065D1"/>
    <w:rsid w:val="00806781"/>
    <w:rsid w:val="00806DCD"/>
    <w:rsid w:val="00806DEA"/>
    <w:rsid w:val="00806DF7"/>
    <w:rsid w:val="00806FBB"/>
    <w:rsid w:val="00806FF7"/>
    <w:rsid w:val="00807291"/>
    <w:rsid w:val="00807A5E"/>
    <w:rsid w:val="008103DF"/>
    <w:rsid w:val="00811367"/>
    <w:rsid w:val="00811452"/>
    <w:rsid w:val="00811810"/>
    <w:rsid w:val="008120AE"/>
    <w:rsid w:val="008125A9"/>
    <w:rsid w:val="00812708"/>
    <w:rsid w:val="0081278D"/>
    <w:rsid w:val="00813339"/>
    <w:rsid w:val="0081397B"/>
    <w:rsid w:val="00813A3F"/>
    <w:rsid w:val="00813AA9"/>
    <w:rsid w:val="00813B42"/>
    <w:rsid w:val="00813C44"/>
    <w:rsid w:val="00813EB9"/>
    <w:rsid w:val="00814787"/>
    <w:rsid w:val="00814A9D"/>
    <w:rsid w:val="00814B40"/>
    <w:rsid w:val="00814F7F"/>
    <w:rsid w:val="00814FF1"/>
    <w:rsid w:val="0081509B"/>
    <w:rsid w:val="008152C9"/>
    <w:rsid w:val="00815394"/>
    <w:rsid w:val="00815928"/>
    <w:rsid w:val="00815CFE"/>
    <w:rsid w:val="0081638B"/>
    <w:rsid w:val="008165D8"/>
    <w:rsid w:val="0081662A"/>
    <w:rsid w:val="008168A4"/>
    <w:rsid w:val="008169CB"/>
    <w:rsid w:val="00817021"/>
    <w:rsid w:val="0081702A"/>
    <w:rsid w:val="00817285"/>
    <w:rsid w:val="00817721"/>
    <w:rsid w:val="00817AD7"/>
    <w:rsid w:val="00817F07"/>
    <w:rsid w:val="00820073"/>
    <w:rsid w:val="008205BC"/>
    <w:rsid w:val="00820744"/>
    <w:rsid w:val="00820878"/>
    <w:rsid w:val="00820A0A"/>
    <w:rsid w:val="00820A42"/>
    <w:rsid w:val="00820EFF"/>
    <w:rsid w:val="00821067"/>
    <w:rsid w:val="0082108F"/>
    <w:rsid w:val="008212FA"/>
    <w:rsid w:val="008213C8"/>
    <w:rsid w:val="00821D05"/>
    <w:rsid w:val="008222F9"/>
    <w:rsid w:val="00822564"/>
    <w:rsid w:val="008228CE"/>
    <w:rsid w:val="008235DF"/>
    <w:rsid w:val="008236F9"/>
    <w:rsid w:val="00823790"/>
    <w:rsid w:val="0082388C"/>
    <w:rsid w:val="00823CB0"/>
    <w:rsid w:val="008241B6"/>
    <w:rsid w:val="00824564"/>
    <w:rsid w:val="0082459F"/>
    <w:rsid w:val="0082484A"/>
    <w:rsid w:val="00825060"/>
    <w:rsid w:val="008251A5"/>
    <w:rsid w:val="008253EE"/>
    <w:rsid w:val="0082561A"/>
    <w:rsid w:val="008258A9"/>
    <w:rsid w:val="00825B05"/>
    <w:rsid w:val="0082657E"/>
    <w:rsid w:val="008268AE"/>
    <w:rsid w:val="00826C91"/>
    <w:rsid w:val="00826C9F"/>
    <w:rsid w:val="00826E0B"/>
    <w:rsid w:val="008275F3"/>
    <w:rsid w:val="0082781C"/>
    <w:rsid w:val="008306F4"/>
    <w:rsid w:val="00830A56"/>
    <w:rsid w:val="00830AB3"/>
    <w:rsid w:val="00830CA6"/>
    <w:rsid w:val="00830F6F"/>
    <w:rsid w:val="008310B4"/>
    <w:rsid w:val="00831A8C"/>
    <w:rsid w:val="00831BB9"/>
    <w:rsid w:val="00831F0E"/>
    <w:rsid w:val="00831F99"/>
    <w:rsid w:val="00832643"/>
    <w:rsid w:val="00832831"/>
    <w:rsid w:val="008328AF"/>
    <w:rsid w:val="00832935"/>
    <w:rsid w:val="00832AC5"/>
    <w:rsid w:val="00832B3D"/>
    <w:rsid w:val="00832BB2"/>
    <w:rsid w:val="00832CE6"/>
    <w:rsid w:val="008331A4"/>
    <w:rsid w:val="00833F4D"/>
    <w:rsid w:val="00833F6B"/>
    <w:rsid w:val="00834130"/>
    <w:rsid w:val="008345F4"/>
    <w:rsid w:val="00834B34"/>
    <w:rsid w:val="00834FBF"/>
    <w:rsid w:val="0083519D"/>
    <w:rsid w:val="00835241"/>
    <w:rsid w:val="008355F4"/>
    <w:rsid w:val="008362F0"/>
    <w:rsid w:val="00836661"/>
    <w:rsid w:val="008368A8"/>
    <w:rsid w:val="00836A2C"/>
    <w:rsid w:val="00836AD7"/>
    <w:rsid w:val="00836CBA"/>
    <w:rsid w:val="00836E83"/>
    <w:rsid w:val="00837743"/>
    <w:rsid w:val="00837A24"/>
    <w:rsid w:val="00837BD0"/>
    <w:rsid w:val="00837CAF"/>
    <w:rsid w:val="008403FB"/>
    <w:rsid w:val="00840529"/>
    <w:rsid w:val="008410BD"/>
    <w:rsid w:val="008417DA"/>
    <w:rsid w:val="008417FE"/>
    <w:rsid w:val="008419BC"/>
    <w:rsid w:val="00841CE8"/>
    <w:rsid w:val="008423BA"/>
    <w:rsid w:val="0084274A"/>
    <w:rsid w:val="00842933"/>
    <w:rsid w:val="008431D8"/>
    <w:rsid w:val="008431FE"/>
    <w:rsid w:val="008436D9"/>
    <w:rsid w:val="00843AA3"/>
    <w:rsid w:val="00844298"/>
    <w:rsid w:val="00844B26"/>
    <w:rsid w:val="00844EC8"/>
    <w:rsid w:val="00844F96"/>
    <w:rsid w:val="008450CF"/>
    <w:rsid w:val="00845892"/>
    <w:rsid w:val="0084675E"/>
    <w:rsid w:val="008467EA"/>
    <w:rsid w:val="0084697C"/>
    <w:rsid w:val="00846CF8"/>
    <w:rsid w:val="00847076"/>
    <w:rsid w:val="008472D3"/>
    <w:rsid w:val="00847358"/>
    <w:rsid w:val="0084778F"/>
    <w:rsid w:val="00847C3A"/>
    <w:rsid w:val="00847E4D"/>
    <w:rsid w:val="00850646"/>
    <w:rsid w:val="00850949"/>
    <w:rsid w:val="00850BF3"/>
    <w:rsid w:val="00850E33"/>
    <w:rsid w:val="008516A7"/>
    <w:rsid w:val="00851AAE"/>
    <w:rsid w:val="00851C83"/>
    <w:rsid w:val="00851F6B"/>
    <w:rsid w:val="0085277B"/>
    <w:rsid w:val="00852A4B"/>
    <w:rsid w:val="00852BBF"/>
    <w:rsid w:val="00852DFC"/>
    <w:rsid w:val="00852EDE"/>
    <w:rsid w:val="00853007"/>
    <w:rsid w:val="008532F1"/>
    <w:rsid w:val="0085386F"/>
    <w:rsid w:val="008540C4"/>
    <w:rsid w:val="0085431C"/>
    <w:rsid w:val="008548E0"/>
    <w:rsid w:val="008548EF"/>
    <w:rsid w:val="00854AE8"/>
    <w:rsid w:val="00855505"/>
    <w:rsid w:val="00855A25"/>
    <w:rsid w:val="00855B64"/>
    <w:rsid w:val="00855D1D"/>
    <w:rsid w:val="00856073"/>
    <w:rsid w:val="00856262"/>
    <w:rsid w:val="008562BB"/>
    <w:rsid w:val="0085639E"/>
    <w:rsid w:val="008569A2"/>
    <w:rsid w:val="00856D96"/>
    <w:rsid w:val="00856E51"/>
    <w:rsid w:val="00856E7A"/>
    <w:rsid w:val="00857713"/>
    <w:rsid w:val="008579D1"/>
    <w:rsid w:val="00857C62"/>
    <w:rsid w:val="00857D97"/>
    <w:rsid w:val="008601FD"/>
    <w:rsid w:val="008604AA"/>
    <w:rsid w:val="00860714"/>
    <w:rsid w:val="00860E2E"/>
    <w:rsid w:val="00861206"/>
    <w:rsid w:val="00861366"/>
    <w:rsid w:val="00861588"/>
    <w:rsid w:val="0086163B"/>
    <w:rsid w:val="008616B4"/>
    <w:rsid w:val="00861D09"/>
    <w:rsid w:val="00861D1F"/>
    <w:rsid w:val="008621DD"/>
    <w:rsid w:val="00862208"/>
    <w:rsid w:val="008629DC"/>
    <w:rsid w:val="00862A28"/>
    <w:rsid w:val="00862B34"/>
    <w:rsid w:val="00862EC6"/>
    <w:rsid w:val="00863343"/>
    <w:rsid w:val="0086368A"/>
    <w:rsid w:val="00863977"/>
    <w:rsid w:val="00863C66"/>
    <w:rsid w:val="00863C6C"/>
    <w:rsid w:val="00863CB5"/>
    <w:rsid w:val="00863E6C"/>
    <w:rsid w:val="008640D2"/>
    <w:rsid w:val="0086454C"/>
    <w:rsid w:val="00864576"/>
    <w:rsid w:val="00864C57"/>
    <w:rsid w:val="008654F4"/>
    <w:rsid w:val="0086564D"/>
    <w:rsid w:val="00865DA2"/>
    <w:rsid w:val="00865F25"/>
    <w:rsid w:val="00865F8A"/>
    <w:rsid w:val="00865F8B"/>
    <w:rsid w:val="00865FFA"/>
    <w:rsid w:val="0086603B"/>
    <w:rsid w:val="00866412"/>
    <w:rsid w:val="00866904"/>
    <w:rsid w:val="008669BF"/>
    <w:rsid w:val="00866B6E"/>
    <w:rsid w:val="00866CA4"/>
    <w:rsid w:val="00866FAB"/>
    <w:rsid w:val="008672C4"/>
    <w:rsid w:val="00867303"/>
    <w:rsid w:val="00867ED5"/>
    <w:rsid w:val="0087005F"/>
    <w:rsid w:val="00870475"/>
    <w:rsid w:val="0087066A"/>
    <w:rsid w:val="008709F9"/>
    <w:rsid w:val="008714A3"/>
    <w:rsid w:val="00871632"/>
    <w:rsid w:val="00871836"/>
    <w:rsid w:val="0087185F"/>
    <w:rsid w:val="00871942"/>
    <w:rsid w:val="00871996"/>
    <w:rsid w:val="00871A74"/>
    <w:rsid w:val="00871D04"/>
    <w:rsid w:val="00872312"/>
    <w:rsid w:val="008725C3"/>
    <w:rsid w:val="008726A8"/>
    <w:rsid w:val="008728F7"/>
    <w:rsid w:val="00872BB8"/>
    <w:rsid w:val="0087368B"/>
    <w:rsid w:val="0087394C"/>
    <w:rsid w:val="00873A9E"/>
    <w:rsid w:val="008740FA"/>
    <w:rsid w:val="00874136"/>
    <w:rsid w:val="0087474B"/>
    <w:rsid w:val="00874999"/>
    <w:rsid w:val="00874E28"/>
    <w:rsid w:val="00875423"/>
    <w:rsid w:val="00875E90"/>
    <w:rsid w:val="00875EC3"/>
    <w:rsid w:val="0087626C"/>
    <w:rsid w:val="008769E4"/>
    <w:rsid w:val="00876C5A"/>
    <w:rsid w:val="00876EFC"/>
    <w:rsid w:val="00877044"/>
    <w:rsid w:val="008770D4"/>
    <w:rsid w:val="00877445"/>
    <w:rsid w:val="00877815"/>
    <w:rsid w:val="00877931"/>
    <w:rsid w:val="00877A7A"/>
    <w:rsid w:val="00877C28"/>
    <w:rsid w:val="0088017C"/>
    <w:rsid w:val="00880935"/>
    <w:rsid w:val="00880991"/>
    <w:rsid w:val="00880AAA"/>
    <w:rsid w:val="00880AB9"/>
    <w:rsid w:val="00880BFF"/>
    <w:rsid w:val="00880C39"/>
    <w:rsid w:val="00880E01"/>
    <w:rsid w:val="008810EC"/>
    <w:rsid w:val="008811F0"/>
    <w:rsid w:val="008819D5"/>
    <w:rsid w:val="00881A90"/>
    <w:rsid w:val="00882010"/>
    <w:rsid w:val="008825D9"/>
    <w:rsid w:val="00882C4E"/>
    <w:rsid w:val="00882E30"/>
    <w:rsid w:val="00882F2D"/>
    <w:rsid w:val="0088313D"/>
    <w:rsid w:val="00883ACB"/>
    <w:rsid w:val="00883B9A"/>
    <w:rsid w:val="00883C4E"/>
    <w:rsid w:val="00883CF8"/>
    <w:rsid w:val="00883D46"/>
    <w:rsid w:val="00883D63"/>
    <w:rsid w:val="00883FBC"/>
    <w:rsid w:val="00883FCD"/>
    <w:rsid w:val="0088404F"/>
    <w:rsid w:val="00884051"/>
    <w:rsid w:val="00884541"/>
    <w:rsid w:val="0088491A"/>
    <w:rsid w:val="00884C42"/>
    <w:rsid w:val="00884C49"/>
    <w:rsid w:val="00884DC9"/>
    <w:rsid w:val="00884F71"/>
    <w:rsid w:val="0088508D"/>
    <w:rsid w:val="0088538F"/>
    <w:rsid w:val="00885571"/>
    <w:rsid w:val="008856B3"/>
    <w:rsid w:val="00885B28"/>
    <w:rsid w:val="00885B41"/>
    <w:rsid w:val="00885BA8"/>
    <w:rsid w:val="00885EBD"/>
    <w:rsid w:val="008861AB"/>
    <w:rsid w:val="0088630F"/>
    <w:rsid w:val="00886975"/>
    <w:rsid w:val="00886E6E"/>
    <w:rsid w:val="00887160"/>
    <w:rsid w:val="008871CB"/>
    <w:rsid w:val="0088735C"/>
    <w:rsid w:val="00887FF0"/>
    <w:rsid w:val="008900B0"/>
    <w:rsid w:val="008900B2"/>
    <w:rsid w:val="00890525"/>
    <w:rsid w:val="008911BB"/>
    <w:rsid w:val="00891439"/>
    <w:rsid w:val="00891A82"/>
    <w:rsid w:val="00891BB6"/>
    <w:rsid w:val="008921BF"/>
    <w:rsid w:val="0089229D"/>
    <w:rsid w:val="00892C47"/>
    <w:rsid w:val="00892CAF"/>
    <w:rsid w:val="00893201"/>
    <w:rsid w:val="00893593"/>
    <w:rsid w:val="00893C5C"/>
    <w:rsid w:val="00893F7B"/>
    <w:rsid w:val="00894024"/>
    <w:rsid w:val="0089416B"/>
    <w:rsid w:val="0089499D"/>
    <w:rsid w:val="00894BE3"/>
    <w:rsid w:val="00895336"/>
    <w:rsid w:val="00895435"/>
    <w:rsid w:val="00895729"/>
    <w:rsid w:val="00895DEC"/>
    <w:rsid w:val="00895ED4"/>
    <w:rsid w:val="0089617E"/>
    <w:rsid w:val="00896C1A"/>
    <w:rsid w:val="00896DDF"/>
    <w:rsid w:val="00897722"/>
    <w:rsid w:val="00897726"/>
    <w:rsid w:val="00897764"/>
    <w:rsid w:val="00897797"/>
    <w:rsid w:val="00897847"/>
    <w:rsid w:val="00897880"/>
    <w:rsid w:val="00897B49"/>
    <w:rsid w:val="00897CE3"/>
    <w:rsid w:val="00897FA7"/>
    <w:rsid w:val="008A03A0"/>
    <w:rsid w:val="008A04A0"/>
    <w:rsid w:val="008A0B58"/>
    <w:rsid w:val="008A0C68"/>
    <w:rsid w:val="008A0FAA"/>
    <w:rsid w:val="008A1248"/>
    <w:rsid w:val="008A143C"/>
    <w:rsid w:val="008A1496"/>
    <w:rsid w:val="008A1649"/>
    <w:rsid w:val="008A1870"/>
    <w:rsid w:val="008A198F"/>
    <w:rsid w:val="008A1BC6"/>
    <w:rsid w:val="008A2518"/>
    <w:rsid w:val="008A272C"/>
    <w:rsid w:val="008A2988"/>
    <w:rsid w:val="008A2AFF"/>
    <w:rsid w:val="008A2DE6"/>
    <w:rsid w:val="008A332C"/>
    <w:rsid w:val="008A344B"/>
    <w:rsid w:val="008A34DD"/>
    <w:rsid w:val="008A3780"/>
    <w:rsid w:val="008A3A73"/>
    <w:rsid w:val="008A4040"/>
    <w:rsid w:val="008A4236"/>
    <w:rsid w:val="008A4381"/>
    <w:rsid w:val="008A4822"/>
    <w:rsid w:val="008A4B0E"/>
    <w:rsid w:val="008A4B61"/>
    <w:rsid w:val="008A4F58"/>
    <w:rsid w:val="008A51EB"/>
    <w:rsid w:val="008A52E2"/>
    <w:rsid w:val="008A53E9"/>
    <w:rsid w:val="008A571F"/>
    <w:rsid w:val="008A574A"/>
    <w:rsid w:val="008A5D68"/>
    <w:rsid w:val="008A6096"/>
    <w:rsid w:val="008A682E"/>
    <w:rsid w:val="008A69BF"/>
    <w:rsid w:val="008A6BA0"/>
    <w:rsid w:val="008A6C26"/>
    <w:rsid w:val="008A70B6"/>
    <w:rsid w:val="008A73E9"/>
    <w:rsid w:val="008A7980"/>
    <w:rsid w:val="008A7A09"/>
    <w:rsid w:val="008A7A83"/>
    <w:rsid w:val="008B014E"/>
    <w:rsid w:val="008B0269"/>
    <w:rsid w:val="008B0FAB"/>
    <w:rsid w:val="008B1041"/>
    <w:rsid w:val="008B15FE"/>
    <w:rsid w:val="008B167D"/>
    <w:rsid w:val="008B1813"/>
    <w:rsid w:val="008B1BA7"/>
    <w:rsid w:val="008B1FC6"/>
    <w:rsid w:val="008B21F8"/>
    <w:rsid w:val="008B2384"/>
    <w:rsid w:val="008B23F0"/>
    <w:rsid w:val="008B256D"/>
    <w:rsid w:val="008B29B8"/>
    <w:rsid w:val="008B2BA8"/>
    <w:rsid w:val="008B3003"/>
    <w:rsid w:val="008B332E"/>
    <w:rsid w:val="008B33E4"/>
    <w:rsid w:val="008B389B"/>
    <w:rsid w:val="008B3E32"/>
    <w:rsid w:val="008B4619"/>
    <w:rsid w:val="008B48BC"/>
    <w:rsid w:val="008B4F54"/>
    <w:rsid w:val="008B584F"/>
    <w:rsid w:val="008B59EC"/>
    <w:rsid w:val="008B5DE7"/>
    <w:rsid w:val="008B5F52"/>
    <w:rsid w:val="008B5FD6"/>
    <w:rsid w:val="008B605A"/>
    <w:rsid w:val="008B623D"/>
    <w:rsid w:val="008B6C5E"/>
    <w:rsid w:val="008B7367"/>
    <w:rsid w:val="008B75AC"/>
    <w:rsid w:val="008B75D5"/>
    <w:rsid w:val="008B77C0"/>
    <w:rsid w:val="008C00CE"/>
    <w:rsid w:val="008C02A5"/>
    <w:rsid w:val="008C0594"/>
    <w:rsid w:val="008C0622"/>
    <w:rsid w:val="008C08E0"/>
    <w:rsid w:val="008C0F4B"/>
    <w:rsid w:val="008C109B"/>
    <w:rsid w:val="008C12EE"/>
    <w:rsid w:val="008C13A4"/>
    <w:rsid w:val="008C142C"/>
    <w:rsid w:val="008C17E5"/>
    <w:rsid w:val="008C18A9"/>
    <w:rsid w:val="008C1D75"/>
    <w:rsid w:val="008C1E8B"/>
    <w:rsid w:val="008C20C2"/>
    <w:rsid w:val="008C23BC"/>
    <w:rsid w:val="008C25AF"/>
    <w:rsid w:val="008C2790"/>
    <w:rsid w:val="008C2DBC"/>
    <w:rsid w:val="008C3431"/>
    <w:rsid w:val="008C34F0"/>
    <w:rsid w:val="008C3519"/>
    <w:rsid w:val="008C35DE"/>
    <w:rsid w:val="008C3B4D"/>
    <w:rsid w:val="008C4162"/>
    <w:rsid w:val="008C4992"/>
    <w:rsid w:val="008C4EC8"/>
    <w:rsid w:val="008C4F5A"/>
    <w:rsid w:val="008C4FB7"/>
    <w:rsid w:val="008C5372"/>
    <w:rsid w:val="008C563A"/>
    <w:rsid w:val="008C5A6D"/>
    <w:rsid w:val="008C5C4C"/>
    <w:rsid w:val="008C5D3C"/>
    <w:rsid w:val="008C6788"/>
    <w:rsid w:val="008C68BE"/>
    <w:rsid w:val="008C6989"/>
    <w:rsid w:val="008C6BCF"/>
    <w:rsid w:val="008C6C60"/>
    <w:rsid w:val="008C6DB5"/>
    <w:rsid w:val="008C7010"/>
    <w:rsid w:val="008C73D2"/>
    <w:rsid w:val="008C743B"/>
    <w:rsid w:val="008C7AD2"/>
    <w:rsid w:val="008C7B38"/>
    <w:rsid w:val="008C7C68"/>
    <w:rsid w:val="008C7D9B"/>
    <w:rsid w:val="008C7E26"/>
    <w:rsid w:val="008C7F7F"/>
    <w:rsid w:val="008D01D5"/>
    <w:rsid w:val="008D01EE"/>
    <w:rsid w:val="008D0CDE"/>
    <w:rsid w:val="008D0DD0"/>
    <w:rsid w:val="008D15CE"/>
    <w:rsid w:val="008D19EE"/>
    <w:rsid w:val="008D2428"/>
    <w:rsid w:val="008D24EB"/>
    <w:rsid w:val="008D27F6"/>
    <w:rsid w:val="008D2DAA"/>
    <w:rsid w:val="008D30C2"/>
    <w:rsid w:val="008D3313"/>
    <w:rsid w:val="008D332A"/>
    <w:rsid w:val="008D3377"/>
    <w:rsid w:val="008D3BC9"/>
    <w:rsid w:val="008D4141"/>
    <w:rsid w:val="008D449D"/>
    <w:rsid w:val="008D467E"/>
    <w:rsid w:val="008D46C5"/>
    <w:rsid w:val="008D4789"/>
    <w:rsid w:val="008D484E"/>
    <w:rsid w:val="008D487F"/>
    <w:rsid w:val="008D4B3C"/>
    <w:rsid w:val="008D4CAD"/>
    <w:rsid w:val="008D4D92"/>
    <w:rsid w:val="008D4E31"/>
    <w:rsid w:val="008D510A"/>
    <w:rsid w:val="008D531E"/>
    <w:rsid w:val="008D63EC"/>
    <w:rsid w:val="008D6AD7"/>
    <w:rsid w:val="008D6BA4"/>
    <w:rsid w:val="008D6D56"/>
    <w:rsid w:val="008D6E47"/>
    <w:rsid w:val="008D6E8C"/>
    <w:rsid w:val="008D6F35"/>
    <w:rsid w:val="008D7164"/>
    <w:rsid w:val="008D71E5"/>
    <w:rsid w:val="008D73FA"/>
    <w:rsid w:val="008D7487"/>
    <w:rsid w:val="008D76DD"/>
    <w:rsid w:val="008D77E7"/>
    <w:rsid w:val="008D7A6B"/>
    <w:rsid w:val="008D7F35"/>
    <w:rsid w:val="008E0113"/>
    <w:rsid w:val="008E0C20"/>
    <w:rsid w:val="008E1AA5"/>
    <w:rsid w:val="008E1E80"/>
    <w:rsid w:val="008E2658"/>
    <w:rsid w:val="008E2698"/>
    <w:rsid w:val="008E2992"/>
    <w:rsid w:val="008E2B92"/>
    <w:rsid w:val="008E2D66"/>
    <w:rsid w:val="008E2D7D"/>
    <w:rsid w:val="008E2F6B"/>
    <w:rsid w:val="008E30C8"/>
    <w:rsid w:val="008E32FC"/>
    <w:rsid w:val="008E36C8"/>
    <w:rsid w:val="008E3759"/>
    <w:rsid w:val="008E384C"/>
    <w:rsid w:val="008E38F1"/>
    <w:rsid w:val="008E3AC1"/>
    <w:rsid w:val="008E4070"/>
    <w:rsid w:val="008E4443"/>
    <w:rsid w:val="008E4786"/>
    <w:rsid w:val="008E4BC3"/>
    <w:rsid w:val="008E4D51"/>
    <w:rsid w:val="008E5342"/>
    <w:rsid w:val="008E5627"/>
    <w:rsid w:val="008E5A39"/>
    <w:rsid w:val="008E5C52"/>
    <w:rsid w:val="008E5FB9"/>
    <w:rsid w:val="008E635F"/>
    <w:rsid w:val="008E6624"/>
    <w:rsid w:val="008E6D59"/>
    <w:rsid w:val="008E70C8"/>
    <w:rsid w:val="008E73C1"/>
    <w:rsid w:val="008E7AB0"/>
    <w:rsid w:val="008E7BD6"/>
    <w:rsid w:val="008F031D"/>
    <w:rsid w:val="008F042F"/>
    <w:rsid w:val="008F051F"/>
    <w:rsid w:val="008F089B"/>
    <w:rsid w:val="008F0DEB"/>
    <w:rsid w:val="008F1129"/>
    <w:rsid w:val="008F13B9"/>
    <w:rsid w:val="008F1524"/>
    <w:rsid w:val="008F160A"/>
    <w:rsid w:val="008F1697"/>
    <w:rsid w:val="008F1717"/>
    <w:rsid w:val="008F1A6B"/>
    <w:rsid w:val="008F1DCE"/>
    <w:rsid w:val="008F26DF"/>
    <w:rsid w:val="008F2EE5"/>
    <w:rsid w:val="008F30E3"/>
    <w:rsid w:val="008F31B0"/>
    <w:rsid w:val="008F327E"/>
    <w:rsid w:val="008F35BC"/>
    <w:rsid w:val="008F3602"/>
    <w:rsid w:val="008F3B2E"/>
    <w:rsid w:val="008F4308"/>
    <w:rsid w:val="008F45CA"/>
    <w:rsid w:val="008F4B13"/>
    <w:rsid w:val="008F4C85"/>
    <w:rsid w:val="008F4EED"/>
    <w:rsid w:val="008F563D"/>
    <w:rsid w:val="008F5703"/>
    <w:rsid w:val="008F5AE3"/>
    <w:rsid w:val="008F629F"/>
    <w:rsid w:val="008F66F9"/>
    <w:rsid w:val="008F696A"/>
    <w:rsid w:val="008F741B"/>
    <w:rsid w:val="008F7775"/>
    <w:rsid w:val="008F7B51"/>
    <w:rsid w:val="009001DE"/>
    <w:rsid w:val="009009E0"/>
    <w:rsid w:val="00900ED0"/>
    <w:rsid w:val="00901063"/>
    <w:rsid w:val="009013EA"/>
    <w:rsid w:val="00901566"/>
    <w:rsid w:val="00901ABE"/>
    <w:rsid w:val="00901F37"/>
    <w:rsid w:val="00902115"/>
    <w:rsid w:val="00902415"/>
    <w:rsid w:val="009024DE"/>
    <w:rsid w:val="00902700"/>
    <w:rsid w:val="009028F2"/>
    <w:rsid w:val="0090290F"/>
    <w:rsid w:val="0090292C"/>
    <w:rsid w:val="00902A0E"/>
    <w:rsid w:val="00903180"/>
    <w:rsid w:val="009037F6"/>
    <w:rsid w:val="00903A16"/>
    <w:rsid w:val="00903A70"/>
    <w:rsid w:val="00903B3B"/>
    <w:rsid w:val="00904233"/>
    <w:rsid w:val="00904AD1"/>
    <w:rsid w:val="00905122"/>
    <w:rsid w:val="00905567"/>
    <w:rsid w:val="0090572A"/>
    <w:rsid w:val="00905847"/>
    <w:rsid w:val="00905A8E"/>
    <w:rsid w:val="00905FDF"/>
    <w:rsid w:val="00906732"/>
    <w:rsid w:val="0090677F"/>
    <w:rsid w:val="00906C8C"/>
    <w:rsid w:val="009073E6"/>
    <w:rsid w:val="00910498"/>
    <w:rsid w:val="0091055E"/>
    <w:rsid w:val="00910CE3"/>
    <w:rsid w:val="00910D66"/>
    <w:rsid w:val="009110C4"/>
    <w:rsid w:val="009113A1"/>
    <w:rsid w:val="00911801"/>
    <w:rsid w:val="009118DA"/>
    <w:rsid w:val="00911B0E"/>
    <w:rsid w:val="009122B7"/>
    <w:rsid w:val="0091245E"/>
    <w:rsid w:val="009124DB"/>
    <w:rsid w:val="00912669"/>
    <w:rsid w:val="00912D99"/>
    <w:rsid w:val="009130C8"/>
    <w:rsid w:val="0091317C"/>
    <w:rsid w:val="00913759"/>
    <w:rsid w:val="00913D2B"/>
    <w:rsid w:val="00914778"/>
    <w:rsid w:val="009149E3"/>
    <w:rsid w:val="00914D99"/>
    <w:rsid w:val="00914F3C"/>
    <w:rsid w:val="00915257"/>
    <w:rsid w:val="00915A62"/>
    <w:rsid w:val="00915B45"/>
    <w:rsid w:val="00915C46"/>
    <w:rsid w:val="00915D80"/>
    <w:rsid w:val="00916962"/>
    <w:rsid w:val="00916971"/>
    <w:rsid w:val="00916976"/>
    <w:rsid w:val="00916B5D"/>
    <w:rsid w:val="00916C20"/>
    <w:rsid w:val="00916E86"/>
    <w:rsid w:val="0091738F"/>
    <w:rsid w:val="00917797"/>
    <w:rsid w:val="00917B40"/>
    <w:rsid w:val="00917C5F"/>
    <w:rsid w:val="009200A9"/>
    <w:rsid w:val="009206C6"/>
    <w:rsid w:val="0092114D"/>
    <w:rsid w:val="00921179"/>
    <w:rsid w:val="009214EE"/>
    <w:rsid w:val="00921E7E"/>
    <w:rsid w:val="00921EB5"/>
    <w:rsid w:val="009224CE"/>
    <w:rsid w:val="00922501"/>
    <w:rsid w:val="00923275"/>
    <w:rsid w:val="009232CA"/>
    <w:rsid w:val="00923523"/>
    <w:rsid w:val="009236EA"/>
    <w:rsid w:val="009239FE"/>
    <w:rsid w:val="00923AA8"/>
    <w:rsid w:val="00923C2F"/>
    <w:rsid w:val="00923DBC"/>
    <w:rsid w:val="0092432B"/>
    <w:rsid w:val="009250BF"/>
    <w:rsid w:val="009253FD"/>
    <w:rsid w:val="009259D4"/>
    <w:rsid w:val="00925ABE"/>
    <w:rsid w:val="00925B89"/>
    <w:rsid w:val="009260D6"/>
    <w:rsid w:val="009262AE"/>
    <w:rsid w:val="0092687E"/>
    <w:rsid w:val="00926AA9"/>
    <w:rsid w:val="00926B37"/>
    <w:rsid w:val="00926B85"/>
    <w:rsid w:val="00926DBA"/>
    <w:rsid w:val="009273B1"/>
    <w:rsid w:val="00927571"/>
    <w:rsid w:val="00927A88"/>
    <w:rsid w:val="00927BD9"/>
    <w:rsid w:val="00927DFD"/>
    <w:rsid w:val="00927F89"/>
    <w:rsid w:val="00930540"/>
    <w:rsid w:val="009308B3"/>
    <w:rsid w:val="00930A29"/>
    <w:rsid w:val="00930BAE"/>
    <w:rsid w:val="009311FC"/>
    <w:rsid w:val="00931409"/>
    <w:rsid w:val="00931634"/>
    <w:rsid w:val="0093180D"/>
    <w:rsid w:val="00931928"/>
    <w:rsid w:val="0093192C"/>
    <w:rsid w:val="00931ADF"/>
    <w:rsid w:val="00931B68"/>
    <w:rsid w:val="00931D46"/>
    <w:rsid w:val="00931E97"/>
    <w:rsid w:val="00932746"/>
    <w:rsid w:val="00932E5B"/>
    <w:rsid w:val="0093306C"/>
    <w:rsid w:val="009334EA"/>
    <w:rsid w:val="00933B77"/>
    <w:rsid w:val="009343EA"/>
    <w:rsid w:val="00934A09"/>
    <w:rsid w:val="00934CB3"/>
    <w:rsid w:val="00935372"/>
    <w:rsid w:val="00935CE4"/>
    <w:rsid w:val="00935F24"/>
    <w:rsid w:val="009361F4"/>
    <w:rsid w:val="00936202"/>
    <w:rsid w:val="0093628C"/>
    <w:rsid w:val="009363A3"/>
    <w:rsid w:val="009367EA"/>
    <w:rsid w:val="00936A33"/>
    <w:rsid w:val="00936AEE"/>
    <w:rsid w:val="00936BF8"/>
    <w:rsid w:val="00936CFC"/>
    <w:rsid w:val="00936E1C"/>
    <w:rsid w:val="00936ECE"/>
    <w:rsid w:val="009378C4"/>
    <w:rsid w:val="00937A76"/>
    <w:rsid w:val="00940110"/>
    <w:rsid w:val="0094033C"/>
    <w:rsid w:val="00940B76"/>
    <w:rsid w:val="00940C4F"/>
    <w:rsid w:val="00941922"/>
    <w:rsid w:val="009421A1"/>
    <w:rsid w:val="009421B7"/>
    <w:rsid w:val="009423BE"/>
    <w:rsid w:val="00942A6B"/>
    <w:rsid w:val="00942EB9"/>
    <w:rsid w:val="00942ED1"/>
    <w:rsid w:val="00942F16"/>
    <w:rsid w:val="0094300F"/>
    <w:rsid w:val="009431FD"/>
    <w:rsid w:val="009432C5"/>
    <w:rsid w:val="0094359D"/>
    <w:rsid w:val="00943B14"/>
    <w:rsid w:val="00943BEC"/>
    <w:rsid w:val="009441BD"/>
    <w:rsid w:val="00944286"/>
    <w:rsid w:val="009449FE"/>
    <w:rsid w:val="00944C64"/>
    <w:rsid w:val="00944D58"/>
    <w:rsid w:val="00944DDE"/>
    <w:rsid w:val="009452F9"/>
    <w:rsid w:val="009454AA"/>
    <w:rsid w:val="00945706"/>
    <w:rsid w:val="00945F8D"/>
    <w:rsid w:val="009460FE"/>
    <w:rsid w:val="009461D9"/>
    <w:rsid w:val="009464B5"/>
    <w:rsid w:val="0094688F"/>
    <w:rsid w:val="0094693D"/>
    <w:rsid w:val="00946A85"/>
    <w:rsid w:val="00946AC3"/>
    <w:rsid w:val="00947504"/>
    <w:rsid w:val="00947B37"/>
    <w:rsid w:val="00947DB1"/>
    <w:rsid w:val="00947F28"/>
    <w:rsid w:val="009501A6"/>
    <w:rsid w:val="00950487"/>
    <w:rsid w:val="00950662"/>
    <w:rsid w:val="0095077D"/>
    <w:rsid w:val="00950925"/>
    <w:rsid w:val="00950AD1"/>
    <w:rsid w:val="009510D5"/>
    <w:rsid w:val="00951129"/>
    <w:rsid w:val="00951197"/>
    <w:rsid w:val="009512F6"/>
    <w:rsid w:val="009513D8"/>
    <w:rsid w:val="009513E7"/>
    <w:rsid w:val="009513EB"/>
    <w:rsid w:val="00951550"/>
    <w:rsid w:val="00951973"/>
    <w:rsid w:val="00951E0F"/>
    <w:rsid w:val="009520F0"/>
    <w:rsid w:val="00952421"/>
    <w:rsid w:val="00952748"/>
    <w:rsid w:val="00952D16"/>
    <w:rsid w:val="009531C6"/>
    <w:rsid w:val="00953299"/>
    <w:rsid w:val="00953556"/>
    <w:rsid w:val="00953A75"/>
    <w:rsid w:val="009541CA"/>
    <w:rsid w:val="0095542E"/>
    <w:rsid w:val="00955873"/>
    <w:rsid w:val="00955A1D"/>
    <w:rsid w:val="00955AAA"/>
    <w:rsid w:val="0095629B"/>
    <w:rsid w:val="0095640B"/>
    <w:rsid w:val="00956530"/>
    <w:rsid w:val="00956CA8"/>
    <w:rsid w:val="009571DB"/>
    <w:rsid w:val="0095756F"/>
    <w:rsid w:val="00957AC7"/>
    <w:rsid w:val="00957C35"/>
    <w:rsid w:val="00957FDD"/>
    <w:rsid w:val="0096015B"/>
    <w:rsid w:val="00960423"/>
    <w:rsid w:val="00960454"/>
    <w:rsid w:val="009604B0"/>
    <w:rsid w:val="00960785"/>
    <w:rsid w:val="009607BD"/>
    <w:rsid w:val="00960814"/>
    <w:rsid w:val="009609B2"/>
    <w:rsid w:val="00961738"/>
    <w:rsid w:val="00961A0F"/>
    <w:rsid w:val="00961DAE"/>
    <w:rsid w:val="00961E69"/>
    <w:rsid w:val="00961F6A"/>
    <w:rsid w:val="0096224B"/>
    <w:rsid w:val="00962385"/>
    <w:rsid w:val="00962DB0"/>
    <w:rsid w:val="009632D4"/>
    <w:rsid w:val="009635FD"/>
    <w:rsid w:val="009639DE"/>
    <w:rsid w:val="009640C1"/>
    <w:rsid w:val="0096462C"/>
    <w:rsid w:val="0096464E"/>
    <w:rsid w:val="009647FF"/>
    <w:rsid w:val="00964822"/>
    <w:rsid w:val="00964B1D"/>
    <w:rsid w:val="00965172"/>
    <w:rsid w:val="00965694"/>
    <w:rsid w:val="009656B7"/>
    <w:rsid w:val="00965A68"/>
    <w:rsid w:val="00965BAE"/>
    <w:rsid w:val="00965D9F"/>
    <w:rsid w:val="00965DC4"/>
    <w:rsid w:val="00965DCF"/>
    <w:rsid w:val="00965DFD"/>
    <w:rsid w:val="009664AC"/>
    <w:rsid w:val="0096654E"/>
    <w:rsid w:val="00966561"/>
    <w:rsid w:val="009665F1"/>
    <w:rsid w:val="00966740"/>
    <w:rsid w:val="0096685A"/>
    <w:rsid w:val="009669CB"/>
    <w:rsid w:val="00966DF9"/>
    <w:rsid w:val="00967185"/>
    <w:rsid w:val="00967296"/>
    <w:rsid w:val="009673DB"/>
    <w:rsid w:val="00967F10"/>
    <w:rsid w:val="0097032C"/>
    <w:rsid w:val="00970936"/>
    <w:rsid w:val="00970978"/>
    <w:rsid w:val="00970B9D"/>
    <w:rsid w:val="0097174F"/>
    <w:rsid w:val="009719EF"/>
    <w:rsid w:val="00971CA4"/>
    <w:rsid w:val="009720A1"/>
    <w:rsid w:val="00972297"/>
    <w:rsid w:val="00972496"/>
    <w:rsid w:val="00972C39"/>
    <w:rsid w:val="00972C6C"/>
    <w:rsid w:val="00972DBC"/>
    <w:rsid w:val="009732B8"/>
    <w:rsid w:val="00973961"/>
    <w:rsid w:val="00973C64"/>
    <w:rsid w:val="00974187"/>
    <w:rsid w:val="00974267"/>
    <w:rsid w:val="009744B3"/>
    <w:rsid w:val="0097463D"/>
    <w:rsid w:val="00974A56"/>
    <w:rsid w:val="009750E1"/>
    <w:rsid w:val="009754FD"/>
    <w:rsid w:val="00975558"/>
    <w:rsid w:val="0097565E"/>
    <w:rsid w:val="00975A92"/>
    <w:rsid w:val="00975B9E"/>
    <w:rsid w:val="00975C2A"/>
    <w:rsid w:val="009760BA"/>
    <w:rsid w:val="009760ED"/>
    <w:rsid w:val="00976561"/>
    <w:rsid w:val="0097690B"/>
    <w:rsid w:val="009769C0"/>
    <w:rsid w:val="00976DFC"/>
    <w:rsid w:val="00976F3E"/>
    <w:rsid w:val="00976FF4"/>
    <w:rsid w:val="00977103"/>
    <w:rsid w:val="00977129"/>
    <w:rsid w:val="009772C2"/>
    <w:rsid w:val="0097780F"/>
    <w:rsid w:val="00977AA7"/>
    <w:rsid w:val="00980468"/>
    <w:rsid w:val="0098061A"/>
    <w:rsid w:val="00980A0C"/>
    <w:rsid w:val="00980DD6"/>
    <w:rsid w:val="00980FE8"/>
    <w:rsid w:val="00981177"/>
    <w:rsid w:val="009811A8"/>
    <w:rsid w:val="00981848"/>
    <w:rsid w:val="00981A0A"/>
    <w:rsid w:val="009820D6"/>
    <w:rsid w:val="009822B7"/>
    <w:rsid w:val="0098233F"/>
    <w:rsid w:val="00982EAB"/>
    <w:rsid w:val="0098325F"/>
    <w:rsid w:val="00983411"/>
    <w:rsid w:val="0098364E"/>
    <w:rsid w:val="00983807"/>
    <w:rsid w:val="00983905"/>
    <w:rsid w:val="00983932"/>
    <w:rsid w:val="00983A1B"/>
    <w:rsid w:val="00983CD6"/>
    <w:rsid w:val="00983E0D"/>
    <w:rsid w:val="00983FF6"/>
    <w:rsid w:val="009841CE"/>
    <w:rsid w:val="0098450F"/>
    <w:rsid w:val="00984A2A"/>
    <w:rsid w:val="00984BD5"/>
    <w:rsid w:val="00985267"/>
    <w:rsid w:val="009857F0"/>
    <w:rsid w:val="00985A9D"/>
    <w:rsid w:val="00985DC7"/>
    <w:rsid w:val="009861B6"/>
    <w:rsid w:val="00986362"/>
    <w:rsid w:val="009865C0"/>
    <w:rsid w:val="009865C6"/>
    <w:rsid w:val="0098660A"/>
    <w:rsid w:val="00986745"/>
    <w:rsid w:val="009867EE"/>
    <w:rsid w:val="00986915"/>
    <w:rsid w:val="00986B61"/>
    <w:rsid w:val="009873D9"/>
    <w:rsid w:val="009875E1"/>
    <w:rsid w:val="009876CB"/>
    <w:rsid w:val="009879F5"/>
    <w:rsid w:val="00987A39"/>
    <w:rsid w:val="00987D7D"/>
    <w:rsid w:val="00987F16"/>
    <w:rsid w:val="00987F59"/>
    <w:rsid w:val="00990365"/>
    <w:rsid w:val="00990498"/>
    <w:rsid w:val="00990998"/>
    <w:rsid w:val="00990B29"/>
    <w:rsid w:val="00990C6E"/>
    <w:rsid w:val="009915AB"/>
    <w:rsid w:val="00991906"/>
    <w:rsid w:val="00991A1F"/>
    <w:rsid w:val="00991C9E"/>
    <w:rsid w:val="00991FF3"/>
    <w:rsid w:val="0099235A"/>
    <w:rsid w:val="0099264A"/>
    <w:rsid w:val="00992853"/>
    <w:rsid w:val="00992D83"/>
    <w:rsid w:val="0099301F"/>
    <w:rsid w:val="00993345"/>
    <w:rsid w:val="00993624"/>
    <w:rsid w:val="00993828"/>
    <w:rsid w:val="00993D1E"/>
    <w:rsid w:val="0099447E"/>
    <w:rsid w:val="0099450D"/>
    <w:rsid w:val="00994536"/>
    <w:rsid w:val="009945EF"/>
    <w:rsid w:val="009953C3"/>
    <w:rsid w:val="00995616"/>
    <w:rsid w:val="00995E7E"/>
    <w:rsid w:val="00996199"/>
    <w:rsid w:val="00996608"/>
    <w:rsid w:val="00996CA4"/>
    <w:rsid w:val="00996DF7"/>
    <w:rsid w:val="00996E34"/>
    <w:rsid w:val="009971BE"/>
    <w:rsid w:val="0099721B"/>
    <w:rsid w:val="009974F0"/>
    <w:rsid w:val="00997A7E"/>
    <w:rsid w:val="009A074E"/>
    <w:rsid w:val="009A07FD"/>
    <w:rsid w:val="009A0B27"/>
    <w:rsid w:val="009A1591"/>
    <w:rsid w:val="009A161E"/>
    <w:rsid w:val="009A1731"/>
    <w:rsid w:val="009A19D3"/>
    <w:rsid w:val="009A1F07"/>
    <w:rsid w:val="009A2354"/>
    <w:rsid w:val="009A2551"/>
    <w:rsid w:val="009A2AB7"/>
    <w:rsid w:val="009A333E"/>
    <w:rsid w:val="009A396E"/>
    <w:rsid w:val="009A3A02"/>
    <w:rsid w:val="009A3D82"/>
    <w:rsid w:val="009A3FE5"/>
    <w:rsid w:val="009A4121"/>
    <w:rsid w:val="009A4351"/>
    <w:rsid w:val="009A46C8"/>
    <w:rsid w:val="009A4EF6"/>
    <w:rsid w:val="009A4F66"/>
    <w:rsid w:val="009A4FED"/>
    <w:rsid w:val="009A5832"/>
    <w:rsid w:val="009A584E"/>
    <w:rsid w:val="009A5D07"/>
    <w:rsid w:val="009A6063"/>
    <w:rsid w:val="009A6455"/>
    <w:rsid w:val="009A6745"/>
    <w:rsid w:val="009A6AFA"/>
    <w:rsid w:val="009A7072"/>
    <w:rsid w:val="009A7395"/>
    <w:rsid w:val="009A73E1"/>
    <w:rsid w:val="009A7A0A"/>
    <w:rsid w:val="009B015C"/>
    <w:rsid w:val="009B039F"/>
    <w:rsid w:val="009B0624"/>
    <w:rsid w:val="009B0A0F"/>
    <w:rsid w:val="009B0E41"/>
    <w:rsid w:val="009B0EDA"/>
    <w:rsid w:val="009B0F01"/>
    <w:rsid w:val="009B12EB"/>
    <w:rsid w:val="009B1722"/>
    <w:rsid w:val="009B1817"/>
    <w:rsid w:val="009B19BD"/>
    <w:rsid w:val="009B1B5C"/>
    <w:rsid w:val="009B1CC8"/>
    <w:rsid w:val="009B2025"/>
    <w:rsid w:val="009B229B"/>
    <w:rsid w:val="009B24EC"/>
    <w:rsid w:val="009B25B7"/>
    <w:rsid w:val="009B2BD4"/>
    <w:rsid w:val="009B2E98"/>
    <w:rsid w:val="009B31C2"/>
    <w:rsid w:val="009B332E"/>
    <w:rsid w:val="009B33D1"/>
    <w:rsid w:val="009B34C0"/>
    <w:rsid w:val="009B367B"/>
    <w:rsid w:val="009B3E23"/>
    <w:rsid w:val="009B429B"/>
    <w:rsid w:val="009B46D3"/>
    <w:rsid w:val="009B4782"/>
    <w:rsid w:val="009B4938"/>
    <w:rsid w:val="009B49CD"/>
    <w:rsid w:val="009B4B2E"/>
    <w:rsid w:val="009B4E7F"/>
    <w:rsid w:val="009B56B3"/>
    <w:rsid w:val="009B570C"/>
    <w:rsid w:val="009B5B2E"/>
    <w:rsid w:val="009B63BB"/>
    <w:rsid w:val="009B68A4"/>
    <w:rsid w:val="009B6C54"/>
    <w:rsid w:val="009B6C5D"/>
    <w:rsid w:val="009B6F57"/>
    <w:rsid w:val="009B715C"/>
    <w:rsid w:val="009B7614"/>
    <w:rsid w:val="009B7A6E"/>
    <w:rsid w:val="009B7C77"/>
    <w:rsid w:val="009B7CAA"/>
    <w:rsid w:val="009B7E96"/>
    <w:rsid w:val="009C005B"/>
    <w:rsid w:val="009C00D7"/>
    <w:rsid w:val="009C08AC"/>
    <w:rsid w:val="009C09BA"/>
    <w:rsid w:val="009C0A32"/>
    <w:rsid w:val="009C0B58"/>
    <w:rsid w:val="009C0B67"/>
    <w:rsid w:val="009C0BDB"/>
    <w:rsid w:val="009C0D4F"/>
    <w:rsid w:val="009C0E74"/>
    <w:rsid w:val="009C1A6C"/>
    <w:rsid w:val="009C1BE9"/>
    <w:rsid w:val="009C22EA"/>
    <w:rsid w:val="009C2552"/>
    <w:rsid w:val="009C2809"/>
    <w:rsid w:val="009C2AC0"/>
    <w:rsid w:val="009C2C43"/>
    <w:rsid w:val="009C2CD7"/>
    <w:rsid w:val="009C2F30"/>
    <w:rsid w:val="009C3074"/>
    <w:rsid w:val="009C3902"/>
    <w:rsid w:val="009C3977"/>
    <w:rsid w:val="009C41CF"/>
    <w:rsid w:val="009C444C"/>
    <w:rsid w:val="009C45EA"/>
    <w:rsid w:val="009C480E"/>
    <w:rsid w:val="009C5170"/>
    <w:rsid w:val="009C5507"/>
    <w:rsid w:val="009C5847"/>
    <w:rsid w:val="009C58F8"/>
    <w:rsid w:val="009C5E22"/>
    <w:rsid w:val="009C5EF2"/>
    <w:rsid w:val="009C5F81"/>
    <w:rsid w:val="009C6132"/>
    <w:rsid w:val="009C622B"/>
    <w:rsid w:val="009C6358"/>
    <w:rsid w:val="009C6853"/>
    <w:rsid w:val="009C6CF2"/>
    <w:rsid w:val="009C6F5A"/>
    <w:rsid w:val="009C7766"/>
    <w:rsid w:val="009C784C"/>
    <w:rsid w:val="009C78D1"/>
    <w:rsid w:val="009D0C0D"/>
    <w:rsid w:val="009D0C21"/>
    <w:rsid w:val="009D0E12"/>
    <w:rsid w:val="009D1092"/>
    <w:rsid w:val="009D146F"/>
    <w:rsid w:val="009D14C7"/>
    <w:rsid w:val="009D14CA"/>
    <w:rsid w:val="009D1500"/>
    <w:rsid w:val="009D1554"/>
    <w:rsid w:val="009D1832"/>
    <w:rsid w:val="009D18DD"/>
    <w:rsid w:val="009D1902"/>
    <w:rsid w:val="009D1C76"/>
    <w:rsid w:val="009D1F19"/>
    <w:rsid w:val="009D24B5"/>
    <w:rsid w:val="009D3143"/>
    <w:rsid w:val="009D336E"/>
    <w:rsid w:val="009D3949"/>
    <w:rsid w:val="009D3E58"/>
    <w:rsid w:val="009D3ED9"/>
    <w:rsid w:val="009D3F71"/>
    <w:rsid w:val="009D3FA6"/>
    <w:rsid w:val="009D40A9"/>
    <w:rsid w:val="009D422E"/>
    <w:rsid w:val="009D4E9F"/>
    <w:rsid w:val="009D5675"/>
    <w:rsid w:val="009D5745"/>
    <w:rsid w:val="009D5792"/>
    <w:rsid w:val="009D6242"/>
    <w:rsid w:val="009D62E3"/>
    <w:rsid w:val="009D6520"/>
    <w:rsid w:val="009D6851"/>
    <w:rsid w:val="009D6970"/>
    <w:rsid w:val="009D6D1B"/>
    <w:rsid w:val="009D7274"/>
    <w:rsid w:val="009D72C7"/>
    <w:rsid w:val="009D7470"/>
    <w:rsid w:val="009D780E"/>
    <w:rsid w:val="009D7A21"/>
    <w:rsid w:val="009D7AE5"/>
    <w:rsid w:val="009D7CF3"/>
    <w:rsid w:val="009D7DBD"/>
    <w:rsid w:val="009D7DC0"/>
    <w:rsid w:val="009E0068"/>
    <w:rsid w:val="009E01AA"/>
    <w:rsid w:val="009E0AB4"/>
    <w:rsid w:val="009E127D"/>
    <w:rsid w:val="009E17E2"/>
    <w:rsid w:val="009E18B0"/>
    <w:rsid w:val="009E18F2"/>
    <w:rsid w:val="009E192B"/>
    <w:rsid w:val="009E1A16"/>
    <w:rsid w:val="009E1D84"/>
    <w:rsid w:val="009E1FC0"/>
    <w:rsid w:val="009E25CD"/>
    <w:rsid w:val="009E2D91"/>
    <w:rsid w:val="009E2F94"/>
    <w:rsid w:val="009E3303"/>
    <w:rsid w:val="009E34BC"/>
    <w:rsid w:val="009E360B"/>
    <w:rsid w:val="009E3C5E"/>
    <w:rsid w:val="009E3F23"/>
    <w:rsid w:val="009E40D0"/>
    <w:rsid w:val="009E42B6"/>
    <w:rsid w:val="009E467B"/>
    <w:rsid w:val="009E4684"/>
    <w:rsid w:val="009E4856"/>
    <w:rsid w:val="009E4938"/>
    <w:rsid w:val="009E4AA1"/>
    <w:rsid w:val="009E4DB0"/>
    <w:rsid w:val="009E59A0"/>
    <w:rsid w:val="009E5A55"/>
    <w:rsid w:val="009E5C3C"/>
    <w:rsid w:val="009E5E4C"/>
    <w:rsid w:val="009E5E89"/>
    <w:rsid w:val="009E61E4"/>
    <w:rsid w:val="009E68F1"/>
    <w:rsid w:val="009E6EDB"/>
    <w:rsid w:val="009E71AD"/>
    <w:rsid w:val="009E71D6"/>
    <w:rsid w:val="009E72DE"/>
    <w:rsid w:val="009E78BC"/>
    <w:rsid w:val="009F0372"/>
    <w:rsid w:val="009F0495"/>
    <w:rsid w:val="009F07D3"/>
    <w:rsid w:val="009F0B7D"/>
    <w:rsid w:val="009F0EFD"/>
    <w:rsid w:val="009F169F"/>
    <w:rsid w:val="009F1729"/>
    <w:rsid w:val="009F1B83"/>
    <w:rsid w:val="009F1BE1"/>
    <w:rsid w:val="009F28CC"/>
    <w:rsid w:val="009F2A62"/>
    <w:rsid w:val="009F2CBF"/>
    <w:rsid w:val="009F2EC6"/>
    <w:rsid w:val="009F2F35"/>
    <w:rsid w:val="009F303F"/>
    <w:rsid w:val="009F38B1"/>
    <w:rsid w:val="009F391D"/>
    <w:rsid w:val="009F3A8D"/>
    <w:rsid w:val="009F4121"/>
    <w:rsid w:val="009F4DF2"/>
    <w:rsid w:val="009F4FD2"/>
    <w:rsid w:val="009F51D4"/>
    <w:rsid w:val="009F5253"/>
    <w:rsid w:val="009F5456"/>
    <w:rsid w:val="009F5AF7"/>
    <w:rsid w:val="009F5D9D"/>
    <w:rsid w:val="009F628A"/>
    <w:rsid w:val="009F6D9C"/>
    <w:rsid w:val="009F706F"/>
    <w:rsid w:val="009F71F6"/>
    <w:rsid w:val="009F7872"/>
    <w:rsid w:val="009F7EA9"/>
    <w:rsid w:val="00A002D8"/>
    <w:rsid w:val="00A00363"/>
    <w:rsid w:val="00A00523"/>
    <w:rsid w:val="00A008F6"/>
    <w:rsid w:val="00A00C24"/>
    <w:rsid w:val="00A00F44"/>
    <w:rsid w:val="00A01522"/>
    <w:rsid w:val="00A02215"/>
    <w:rsid w:val="00A0222C"/>
    <w:rsid w:val="00A022A3"/>
    <w:rsid w:val="00A0289D"/>
    <w:rsid w:val="00A02C80"/>
    <w:rsid w:val="00A031A9"/>
    <w:rsid w:val="00A03423"/>
    <w:rsid w:val="00A037F8"/>
    <w:rsid w:val="00A03999"/>
    <w:rsid w:val="00A03B90"/>
    <w:rsid w:val="00A03C12"/>
    <w:rsid w:val="00A03D45"/>
    <w:rsid w:val="00A043EF"/>
    <w:rsid w:val="00A04412"/>
    <w:rsid w:val="00A04DB2"/>
    <w:rsid w:val="00A04DB7"/>
    <w:rsid w:val="00A04E38"/>
    <w:rsid w:val="00A0519B"/>
    <w:rsid w:val="00A0576C"/>
    <w:rsid w:val="00A05801"/>
    <w:rsid w:val="00A05D65"/>
    <w:rsid w:val="00A05D6E"/>
    <w:rsid w:val="00A05E4E"/>
    <w:rsid w:val="00A065AB"/>
    <w:rsid w:val="00A0662E"/>
    <w:rsid w:val="00A076D8"/>
    <w:rsid w:val="00A077F5"/>
    <w:rsid w:val="00A07915"/>
    <w:rsid w:val="00A07FFC"/>
    <w:rsid w:val="00A100D7"/>
    <w:rsid w:val="00A10222"/>
    <w:rsid w:val="00A109AA"/>
    <w:rsid w:val="00A10A0E"/>
    <w:rsid w:val="00A10BE7"/>
    <w:rsid w:val="00A10ECC"/>
    <w:rsid w:val="00A116ED"/>
    <w:rsid w:val="00A12069"/>
    <w:rsid w:val="00A1230B"/>
    <w:rsid w:val="00A127C4"/>
    <w:rsid w:val="00A12A94"/>
    <w:rsid w:val="00A12B8B"/>
    <w:rsid w:val="00A12E75"/>
    <w:rsid w:val="00A12FAA"/>
    <w:rsid w:val="00A12FD5"/>
    <w:rsid w:val="00A13191"/>
    <w:rsid w:val="00A134A2"/>
    <w:rsid w:val="00A1363B"/>
    <w:rsid w:val="00A1392E"/>
    <w:rsid w:val="00A13CE4"/>
    <w:rsid w:val="00A143C3"/>
    <w:rsid w:val="00A14595"/>
    <w:rsid w:val="00A14663"/>
    <w:rsid w:val="00A14EF9"/>
    <w:rsid w:val="00A155BB"/>
    <w:rsid w:val="00A159F5"/>
    <w:rsid w:val="00A165D7"/>
    <w:rsid w:val="00A16613"/>
    <w:rsid w:val="00A166F8"/>
    <w:rsid w:val="00A16B8B"/>
    <w:rsid w:val="00A170E3"/>
    <w:rsid w:val="00A178AB"/>
    <w:rsid w:val="00A179A5"/>
    <w:rsid w:val="00A17B00"/>
    <w:rsid w:val="00A2042E"/>
    <w:rsid w:val="00A20D20"/>
    <w:rsid w:val="00A20D47"/>
    <w:rsid w:val="00A210B3"/>
    <w:rsid w:val="00A215D4"/>
    <w:rsid w:val="00A21665"/>
    <w:rsid w:val="00A218D1"/>
    <w:rsid w:val="00A222D4"/>
    <w:rsid w:val="00A225D0"/>
    <w:rsid w:val="00A227FD"/>
    <w:rsid w:val="00A22EBC"/>
    <w:rsid w:val="00A23408"/>
    <w:rsid w:val="00A237BB"/>
    <w:rsid w:val="00A2398E"/>
    <w:rsid w:val="00A23D2C"/>
    <w:rsid w:val="00A24751"/>
    <w:rsid w:val="00A24760"/>
    <w:rsid w:val="00A247F1"/>
    <w:rsid w:val="00A248B4"/>
    <w:rsid w:val="00A24C2F"/>
    <w:rsid w:val="00A2556A"/>
    <w:rsid w:val="00A257CC"/>
    <w:rsid w:val="00A258D9"/>
    <w:rsid w:val="00A259C1"/>
    <w:rsid w:val="00A259C8"/>
    <w:rsid w:val="00A25F87"/>
    <w:rsid w:val="00A25FB2"/>
    <w:rsid w:val="00A263AA"/>
    <w:rsid w:val="00A26517"/>
    <w:rsid w:val="00A265CA"/>
    <w:rsid w:val="00A269E5"/>
    <w:rsid w:val="00A2705A"/>
    <w:rsid w:val="00A274FA"/>
    <w:rsid w:val="00A275EF"/>
    <w:rsid w:val="00A27E0E"/>
    <w:rsid w:val="00A30148"/>
    <w:rsid w:val="00A302A3"/>
    <w:rsid w:val="00A307EB"/>
    <w:rsid w:val="00A30EDF"/>
    <w:rsid w:val="00A311F3"/>
    <w:rsid w:val="00A314AC"/>
    <w:rsid w:val="00A3199E"/>
    <w:rsid w:val="00A319ED"/>
    <w:rsid w:val="00A31E53"/>
    <w:rsid w:val="00A3246D"/>
    <w:rsid w:val="00A326F2"/>
    <w:rsid w:val="00A32936"/>
    <w:rsid w:val="00A3295D"/>
    <w:rsid w:val="00A32ABB"/>
    <w:rsid w:val="00A32D2F"/>
    <w:rsid w:val="00A33343"/>
    <w:rsid w:val="00A337CC"/>
    <w:rsid w:val="00A33AEF"/>
    <w:rsid w:val="00A33C2F"/>
    <w:rsid w:val="00A33F9D"/>
    <w:rsid w:val="00A3453C"/>
    <w:rsid w:val="00A345CB"/>
    <w:rsid w:val="00A34BFC"/>
    <w:rsid w:val="00A34DD0"/>
    <w:rsid w:val="00A3536B"/>
    <w:rsid w:val="00A3592C"/>
    <w:rsid w:val="00A35BBC"/>
    <w:rsid w:val="00A35C54"/>
    <w:rsid w:val="00A35D66"/>
    <w:rsid w:val="00A36020"/>
    <w:rsid w:val="00A40357"/>
    <w:rsid w:val="00A40988"/>
    <w:rsid w:val="00A40BAA"/>
    <w:rsid w:val="00A41155"/>
    <w:rsid w:val="00A4134C"/>
    <w:rsid w:val="00A41868"/>
    <w:rsid w:val="00A41919"/>
    <w:rsid w:val="00A41A06"/>
    <w:rsid w:val="00A41B79"/>
    <w:rsid w:val="00A42590"/>
    <w:rsid w:val="00A428D7"/>
    <w:rsid w:val="00A42E6A"/>
    <w:rsid w:val="00A43A2C"/>
    <w:rsid w:val="00A43B08"/>
    <w:rsid w:val="00A43B5D"/>
    <w:rsid w:val="00A43E6B"/>
    <w:rsid w:val="00A4432B"/>
    <w:rsid w:val="00A44406"/>
    <w:rsid w:val="00A4450D"/>
    <w:rsid w:val="00A44665"/>
    <w:rsid w:val="00A44E6E"/>
    <w:rsid w:val="00A44F75"/>
    <w:rsid w:val="00A45054"/>
    <w:rsid w:val="00A45163"/>
    <w:rsid w:val="00A45492"/>
    <w:rsid w:val="00A45A8F"/>
    <w:rsid w:val="00A45E14"/>
    <w:rsid w:val="00A45E45"/>
    <w:rsid w:val="00A45E61"/>
    <w:rsid w:val="00A46139"/>
    <w:rsid w:val="00A4627E"/>
    <w:rsid w:val="00A465BC"/>
    <w:rsid w:val="00A46700"/>
    <w:rsid w:val="00A4776E"/>
    <w:rsid w:val="00A477F4"/>
    <w:rsid w:val="00A47A97"/>
    <w:rsid w:val="00A47EEC"/>
    <w:rsid w:val="00A50043"/>
    <w:rsid w:val="00A500DB"/>
    <w:rsid w:val="00A502F2"/>
    <w:rsid w:val="00A50400"/>
    <w:rsid w:val="00A50418"/>
    <w:rsid w:val="00A50D29"/>
    <w:rsid w:val="00A51BE6"/>
    <w:rsid w:val="00A51CA6"/>
    <w:rsid w:val="00A51D10"/>
    <w:rsid w:val="00A52053"/>
    <w:rsid w:val="00A52355"/>
    <w:rsid w:val="00A52EF4"/>
    <w:rsid w:val="00A536FD"/>
    <w:rsid w:val="00A537BF"/>
    <w:rsid w:val="00A5441A"/>
    <w:rsid w:val="00A54808"/>
    <w:rsid w:val="00A54976"/>
    <w:rsid w:val="00A54D64"/>
    <w:rsid w:val="00A559D9"/>
    <w:rsid w:val="00A55CCD"/>
    <w:rsid w:val="00A55D9C"/>
    <w:rsid w:val="00A567F3"/>
    <w:rsid w:val="00A569DD"/>
    <w:rsid w:val="00A569E5"/>
    <w:rsid w:val="00A56C34"/>
    <w:rsid w:val="00A56C63"/>
    <w:rsid w:val="00A56E52"/>
    <w:rsid w:val="00A56F49"/>
    <w:rsid w:val="00A57104"/>
    <w:rsid w:val="00A574FA"/>
    <w:rsid w:val="00A57BF2"/>
    <w:rsid w:val="00A60495"/>
    <w:rsid w:val="00A604D0"/>
    <w:rsid w:val="00A60A67"/>
    <w:rsid w:val="00A60A90"/>
    <w:rsid w:val="00A60B98"/>
    <w:rsid w:val="00A60C22"/>
    <w:rsid w:val="00A61075"/>
    <w:rsid w:val="00A6140A"/>
    <w:rsid w:val="00A615AA"/>
    <w:rsid w:val="00A6195B"/>
    <w:rsid w:val="00A61C39"/>
    <w:rsid w:val="00A61F27"/>
    <w:rsid w:val="00A61FBC"/>
    <w:rsid w:val="00A6249F"/>
    <w:rsid w:val="00A62669"/>
    <w:rsid w:val="00A62C62"/>
    <w:rsid w:val="00A62C65"/>
    <w:rsid w:val="00A62D73"/>
    <w:rsid w:val="00A62DEC"/>
    <w:rsid w:val="00A631EB"/>
    <w:rsid w:val="00A635C6"/>
    <w:rsid w:val="00A63C52"/>
    <w:rsid w:val="00A64088"/>
    <w:rsid w:val="00A6428A"/>
    <w:rsid w:val="00A642C1"/>
    <w:rsid w:val="00A643C5"/>
    <w:rsid w:val="00A643E0"/>
    <w:rsid w:val="00A644BA"/>
    <w:rsid w:val="00A6453B"/>
    <w:rsid w:val="00A6465C"/>
    <w:rsid w:val="00A64A2B"/>
    <w:rsid w:val="00A64D12"/>
    <w:rsid w:val="00A64D2D"/>
    <w:rsid w:val="00A65102"/>
    <w:rsid w:val="00A6562F"/>
    <w:rsid w:val="00A65686"/>
    <w:rsid w:val="00A65A5B"/>
    <w:rsid w:val="00A65B58"/>
    <w:rsid w:val="00A65D0E"/>
    <w:rsid w:val="00A660BE"/>
    <w:rsid w:val="00A6662B"/>
    <w:rsid w:val="00A66A8A"/>
    <w:rsid w:val="00A66C25"/>
    <w:rsid w:val="00A6771A"/>
    <w:rsid w:val="00A67DD7"/>
    <w:rsid w:val="00A701E9"/>
    <w:rsid w:val="00A70CB0"/>
    <w:rsid w:val="00A70CEB"/>
    <w:rsid w:val="00A71384"/>
    <w:rsid w:val="00A71562"/>
    <w:rsid w:val="00A71C6A"/>
    <w:rsid w:val="00A71CDD"/>
    <w:rsid w:val="00A71E4E"/>
    <w:rsid w:val="00A72000"/>
    <w:rsid w:val="00A72485"/>
    <w:rsid w:val="00A724E5"/>
    <w:rsid w:val="00A725BF"/>
    <w:rsid w:val="00A72B01"/>
    <w:rsid w:val="00A73A74"/>
    <w:rsid w:val="00A73D80"/>
    <w:rsid w:val="00A73F90"/>
    <w:rsid w:val="00A7405C"/>
    <w:rsid w:val="00A74239"/>
    <w:rsid w:val="00A74736"/>
    <w:rsid w:val="00A74B40"/>
    <w:rsid w:val="00A750FC"/>
    <w:rsid w:val="00A752B3"/>
    <w:rsid w:val="00A75439"/>
    <w:rsid w:val="00A7580D"/>
    <w:rsid w:val="00A758C5"/>
    <w:rsid w:val="00A75E7E"/>
    <w:rsid w:val="00A762E7"/>
    <w:rsid w:val="00A765F8"/>
    <w:rsid w:val="00A76725"/>
    <w:rsid w:val="00A7688E"/>
    <w:rsid w:val="00A76BC8"/>
    <w:rsid w:val="00A76C44"/>
    <w:rsid w:val="00A770C5"/>
    <w:rsid w:val="00A7710E"/>
    <w:rsid w:val="00A7761E"/>
    <w:rsid w:val="00A7783D"/>
    <w:rsid w:val="00A779B6"/>
    <w:rsid w:val="00A80499"/>
    <w:rsid w:val="00A804C0"/>
    <w:rsid w:val="00A80C6B"/>
    <w:rsid w:val="00A80D52"/>
    <w:rsid w:val="00A812DD"/>
    <w:rsid w:val="00A8159A"/>
    <w:rsid w:val="00A817B0"/>
    <w:rsid w:val="00A81831"/>
    <w:rsid w:val="00A818F6"/>
    <w:rsid w:val="00A81A9B"/>
    <w:rsid w:val="00A8208B"/>
    <w:rsid w:val="00A82142"/>
    <w:rsid w:val="00A82316"/>
    <w:rsid w:val="00A823CF"/>
    <w:rsid w:val="00A82CD2"/>
    <w:rsid w:val="00A832BF"/>
    <w:rsid w:val="00A83706"/>
    <w:rsid w:val="00A83788"/>
    <w:rsid w:val="00A83F06"/>
    <w:rsid w:val="00A841B6"/>
    <w:rsid w:val="00A8441A"/>
    <w:rsid w:val="00A84517"/>
    <w:rsid w:val="00A84D71"/>
    <w:rsid w:val="00A84E0B"/>
    <w:rsid w:val="00A8556E"/>
    <w:rsid w:val="00A859C4"/>
    <w:rsid w:val="00A85ADE"/>
    <w:rsid w:val="00A85FA5"/>
    <w:rsid w:val="00A86238"/>
    <w:rsid w:val="00A866C3"/>
    <w:rsid w:val="00A86FAD"/>
    <w:rsid w:val="00A871FA"/>
    <w:rsid w:val="00A87282"/>
    <w:rsid w:val="00A8791C"/>
    <w:rsid w:val="00A87993"/>
    <w:rsid w:val="00A87A0E"/>
    <w:rsid w:val="00A87CB3"/>
    <w:rsid w:val="00A87FFD"/>
    <w:rsid w:val="00A9008F"/>
    <w:rsid w:val="00A90175"/>
    <w:rsid w:val="00A907AB"/>
    <w:rsid w:val="00A90A4D"/>
    <w:rsid w:val="00A90B3A"/>
    <w:rsid w:val="00A90E73"/>
    <w:rsid w:val="00A90F84"/>
    <w:rsid w:val="00A914DF"/>
    <w:rsid w:val="00A9159E"/>
    <w:rsid w:val="00A915E3"/>
    <w:rsid w:val="00A916F5"/>
    <w:rsid w:val="00A91703"/>
    <w:rsid w:val="00A9170E"/>
    <w:rsid w:val="00A9182D"/>
    <w:rsid w:val="00A91CFA"/>
    <w:rsid w:val="00A920AE"/>
    <w:rsid w:val="00A9272E"/>
    <w:rsid w:val="00A9294D"/>
    <w:rsid w:val="00A92B50"/>
    <w:rsid w:val="00A93450"/>
    <w:rsid w:val="00A936CC"/>
    <w:rsid w:val="00A93917"/>
    <w:rsid w:val="00A93AEC"/>
    <w:rsid w:val="00A9410D"/>
    <w:rsid w:val="00A95558"/>
    <w:rsid w:val="00A956E8"/>
    <w:rsid w:val="00A95B55"/>
    <w:rsid w:val="00A95CF9"/>
    <w:rsid w:val="00A95DCB"/>
    <w:rsid w:val="00A95FD2"/>
    <w:rsid w:val="00A9697C"/>
    <w:rsid w:val="00A96C5E"/>
    <w:rsid w:val="00A97182"/>
    <w:rsid w:val="00A97BC9"/>
    <w:rsid w:val="00A97DAC"/>
    <w:rsid w:val="00AA10A3"/>
    <w:rsid w:val="00AA1CD6"/>
    <w:rsid w:val="00AA1E7A"/>
    <w:rsid w:val="00AA21DA"/>
    <w:rsid w:val="00AA26EF"/>
    <w:rsid w:val="00AA26FC"/>
    <w:rsid w:val="00AA2832"/>
    <w:rsid w:val="00AA2B72"/>
    <w:rsid w:val="00AA2BF3"/>
    <w:rsid w:val="00AA2C50"/>
    <w:rsid w:val="00AA2F4E"/>
    <w:rsid w:val="00AA2FC6"/>
    <w:rsid w:val="00AA311F"/>
    <w:rsid w:val="00AA325A"/>
    <w:rsid w:val="00AA39D7"/>
    <w:rsid w:val="00AA3D73"/>
    <w:rsid w:val="00AA4527"/>
    <w:rsid w:val="00AA4FDC"/>
    <w:rsid w:val="00AA5085"/>
    <w:rsid w:val="00AA5C97"/>
    <w:rsid w:val="00AA64BB"/>
    <w:rsid w:val="00AA693A"/>
    <w:rsid w:val="00AA69A4"/>
    <w:rsid w:val="00AA6B17"/>
    <w:rsid w:val="00AA6BC3"/>
    <w:rsid w:val="00AA6F62"/>
    <w:rsid w:val="00AA743B"/>
    <w:rsid w:val="00AA7829"/>
    <w:rsid w:val="00AA790B"/>
    <w:rsid w:val="00AA79B0"/>
    <w:rsid w:val="00AB0465"/>
    <w:rsid w:val="00AB05B5"/>
    <w:rsid w:val="00AB05E9"/>
    <w:rsid w:val="00AB0738"/>
    <w:rsid w:val="00AB07BD"/>
    <w:rsid w:val="00AB0872"/>
    <w:rsid w:val="00AB08CD"/>
    <w:rsid w:val="00AB0E58"/>
    <w:rsid w:val="00AB0F63"/>
    <w:rsid w:val="00AB15D8"/>
    <w:rsid w:val="00AB1616"/>
    <w:rsid w:val="00AB17ED"/>
    <w:rsid w:val="00AB1D9B"/>
    <w:rsid w:val="00AB1E31"/>
    <w:rsid w:val="00AB221E"/>
    <w:rsid w:val="00AB287F"/>
    <w:rsid w:val="00AB29A1"/>
    <w:rsid w:val="00AB2EFF"/>
    <w:rsid w:val="00AB2FD7"/>
    <w:rsid w:val="00AB310C"/>
    <w:rsid w:val="00AB32A8"/>
    <w:rsid w:val="00AB35D1"/>
    <w:rsid w:val="00AB371B"/>
    <w:rsid w:val="00AB38BA"/>
    <w:rsid w:val="00AB39EB"/>
    <w:rsid w:val="00AB3E2A"/>
    <w:rsid w:val="00AB3EB1"/>
    <w:rsid w:val="00AB411D"/>
    <w:rsid w:val="00AB4A6D"/>
    <w:rsid w:val="00AB4ADF"/>
    <w:rsid w:val="00AB4F42"/>
    <w:rsid w:val="00AB5523"/>
    <w:rsid w:val="00AB56A1"/>
    <w:rsid w:val="00AB60E1"/>
    <w:rsid w:val="00AB62C4"/>
    <w:rsid w:val="00AB65BC"/>
    <w:rsid w:val="00AB65CC"/>
    <w:rsid w:val="00AB66DC"/>
    <w:rsid w:val="00AB697B"/>
    <w:rsid w:val="00AB6A47"/>
    <w:rsid w:val="00AB6C30"/>
    <w:rsid w:val="00AB7389"/>
    <w:rsid w:val="00AB74E3"/>
    <w:rsid w:val="00AB758E"/>
    <w:rsid w:val="00AB78EB"/>
    <w:rsid w:val="00AB7DA8"/>
    <w:rsid w:val="00AC01B3"/>
    <w:rsid w:val="00AC01B9"/>
    <w:rsid w:val="00AC037E"/>
    <w:rsid w:val="00AC0485"/>
    <w:rsid w:val="00AC0A9E"/>
    <w:rsid w:val="00AC0D58"/>
    <w:rsid w:val="00AC0F25"/>
    <w:rsid w:val="00AC12E4"/>
    <w:rsid w:val="00AC1486"/>
    <w:rsid w:val="00AC15DA"/>
    <w:rsid w:val="00AC19EE"/>
    <w:rsid w:val="00AC225B"/>
    <w:rsid w:val="00AC27BE"/>
    <w:rsid w:val="00AC2C29"/>
    <w:rsid w:val="00AC2C32"/>
    <w:rsid w:val="00AC2E29"/>
    <w:rsid w:val="00AC39ED"/>
    <w:rsid w:val="00AC3AE1"/>
    <w:rsid w:val="00AC3AFA"/>
    <w:rsid w:val="00AC3BE2"/>
    <w:rsid w:val="00AC3BEE"/>
    <w:rsid w:val="00AC4079"/>
    <w:rsid w:val="00AC43DC"/>
    <w:rsid w:val="00AC47D6"/>
    <w:rsid w:val="00AC4CE1"/>
    <w:rsid w:val="00AC4CEA"/>
    <w:rsid w:val="00AC4DF2"/>
    <w:rsid w:val="00AC4F61"/>
    <w:rsid w:val="00AC5322"/>
    <w:rsid w:val="00AC565C"/>
    <w:rsid w:val="00AC5BA4"/>
    <w:rsid w:val="00AC5CFE"/>
    <w:rsid w:val="00AC60EB"/>
    <w:rsid w:val="00AC62EE"/>
    <w:rsid w:val="00AC638B"/>
    <w:rsid w:val="00AC6461"/>
    <w:rsid w:val="00AC69B3"/>
    <w:rsid w:val="00AC6EA3"/>
    <w:rsid w:val="00AC771A"/>
    <w:rsid w:val="00AC79D7"/>
    <w:rsid w:val="00AC7CBD"/>
    <w:rsid w:val="00AD0037"/>
    <w:rsid w:val="00AD01CA"/>
    <w:rsid w:val="00AD03C5"/>
    <w:rsid w:val="00AD062E"/>
    <w:rsid w:val="00AD0969"/>
    <w:rsid w:val="00AD0A81"/>
    <w:rsid w:val="00AD1171"/>
    <w:rsid w:val="00AD11BA"/>
    <w:rsid w:val="00AD120D"/>
    <w:rsid w:val="00AD1240"/>
    <w:rsid w:val="00AD1366"/>
    <w:rsid w:val="00AD15F0"/>
    <w:rsid w:val="00AD1D99"/>
    <w:rsid w:val="00AD24B6"/>
    <w:rsid w:val="00AD2883"/>
    <w:rsid w:val="00AD2BF6"/>
    <w:rsid w:val="00AD313D"/>
    <w:rsid w:val="00AD3267"/>
    <w:rsid w:val="00AD335C"/>
    <w:rsid w:val="00AD3429"/>
    <w:rsid w:val="00AD38B1"/>
    <w:rsid w:val="00AD393A"/>
    <w:rsid w:val="00AD442F"/>
    <w:rsid w:val="00AD47AF"/>
    <w:rsid w:val="00AD48F5"/>
    <w:rsid w:val="00AD4DD2"/>
    <w:rsid w:val="00AD51C3"/>
    <w:rsid w:val="00AD52A2"/>
    <w:rsid w:val="00AD5CB5"/>
    <w:rsid w:val="00AD61E2"/>
    <w:rsid w:val="00AD63D3"/>
    <w:rsid w:val="00AD661F"/>
    <w:rsid w:val="00AD69AB"/>
    <w:rsid w:val="00AD6B8F"/>
    <w:rsid w:val="00AD6F19"/>
    <w:rsid w:val="00AD6FE9"/>
    <w:rsid w:val="00AD7F24"/>
    <w:rsid w:val="00AE03F6"/>
    <w:rsid w:val="00AE0A20"/>
    <w:rsid w:val="00AE0D13"/>
    <w:rsid w:val="00AE0F49"/>
    <w:rsid w:val="00AE12EE"/>
    <w:rsid w:val="00AE1478"/>
    <w:rsid w:val="00AE1AC3"/>
    <w:rsid w:val="00AE1BA6"/>
    <w:rsid w:val="00AE1FB9"/>
    <w:rsid w:val="00AE207F"/>
    <w:rsid w:val="00AE2162"/>
    <w:rsid w:val="00AE2A45"/>
    <w:rsid w:val="00AE2ADB"/>
    <w:rsid w:val="00AE2D3E"/>
    <w:rsid w:val="00AE3015"/>
    <w:rsid w:val="00AE32A6"/>
    <w:rsid w:val="00AE3A73"/>
    <w:rsid w:val="00AE3CA7"/>
    <w:rsid w:val="00AE40F7"/>
    <w:rsid w:val="00AE44C2"/>
    <w:rsid w:val="00AE45A3"/>
    <w:rsid w:val="00AE4864"/>
    <w:rsid w:val="00AE4B70"/>
    <w:rsid w:val="00AE4BC5"/>
    <w:rsid w:val="00AE4CD1"/>
    <w:rsid w:val="00AE5893"/>
    <w:rsid w:val="00AE59BB"/>
    <w:rsid w:val="00AE5D01"/>
    <w:rsid w:val="00AE615C"/>
    <w:rsid w:val="00AE62C3"/>
    <w:rsid w:val="00AE6E86"/>
    <w:rsid w:val="00AE7019"/>
    <w:rsid w:val="00AE709F"/>
    <w:rsid w:val="00AE71B0"/>
    <w:rsid w:val="00AE729E"/>
    <w:rsid w:val="00AE7710"/>
    <w:rsid w:val="00AE780A"/>
    <w:rsid w:val="00AE7E33"/>
    <w:rsid w:val="00AE7FA9"/>
    <w:rsid w:val="00AE7FE0"/>
    <w:rsid w:val="00AF0593"/>
    <w:rsid w:val="00AF05BB"/>
    <w:rsid w:val="00AF0894"/>
    <w:rsid w:val="00AF0ED5"/>
    <w:rsid w:val="00AF114B"/>
    <w:rsid w:val="00AF1696"/>
    <w:rsid w:val="00AF178B"/>
    <w:rsid w:val="00AF1AF5"/>
    <w:rsid w:val="00AF1DEB"/>
    <w:rsid w:val="00AF1E63"/>
    <w:rsid w:val="00AF1F47"/>
    <w:rsid w:val="00AF240E"/>
    <w:rsid w:val="00AF25FB"/>
    <w:rsid w:val="00AF27E3"/>
    <w:rsid w:val="00AF287F"/>
    <w:rsid w:val="00AF2883"/>
    <w:rsid w:val="00AF2B0A"/>
    <w:rsid w:val="00AF3289"/>
    <w:rsid w:val="00AF39B9"/>
    <w:rsid w:val="00AF3A0B"/>
    <w:rsid w:val="00AF3AF9"/>
    <w:rsid w:val="00AF412E"/>
    <w:rsid w:val="00AF41C6"/>
    <w:rsid w:val="00AF434E"/>
    <w:rsid w:val="00AF466D"/>
    <w:rsid w:val="00AF475E"/>
    <w:rsid w:val="00AF5203"/>
    <w:rsid w:val="00AF5590"/>
    <w:rsid w:val="00AF56E3"/>
    <w:rsid w:val="00AF59E4"/>
    <w:rsid w:val="00AF5BA7"/>
    <w:rsid w:val="00AF5E4A"/>
    <w:rsid w:val="00AF6281"/>
    <w:rsid w:val="00AF653D"/>
    <w:rsid w:val="00AF6D46"/>
    <w:rsid w:val="00AF6E53"/>
    <w:rsid w:val="00AF709F"/>
    <w:rsid w:val="00AF70CE"/>
    <w:rsid w:val="00AF7975"/>
    <w:rsid w:val="00AF7DBF"/>
    <w:rsid w:val="00B00873"/>
    <w:rsid w:val="00B00AA9"/>
    <w:rsid w:val="00B00D8A"/>
    <w:rsid w:val="00B013A1"/>
    <w:rsid w:val="00B01597"/>
    <w:rsid w:val="00B02138"/>
    <w:rsid w:val="00B02641"/>
    <w:rsid w:val="00B02A29"/>
    <w:rsid w:val="00B03021"/>
    <w:rsid w:val="00B035E3"/>
    <w:rsid w:val="00B03660"/>
    <w:rsid w:val="00B03D5D"/>
    <w:rsid w:val="00B041F1"/>
    <w:rsid w:val="00B04E79"/>
    <w:rsid w:val="00B04ECD"/>
    <w:rsid w:val="00B0505B"/>
    <w:rsid w:val="00B0514F"/>
    <w:rsid w:val="00B05293"/>
    <w:rsid w:val="00B057B1"/>
    <w:rsid w:val="00B05844"/>
    <w:rsid w:val="00B05A80"/>
    <w:rsid w:val="00B05B80"/>
    <w:rsid w:val="00B067C4"/>
    <w:rsid w:val="00B06AF6"/>
    <w:rsid w:val="00B07007"/>
    <w:rsid w:val="00B07144"/>
    <w:rsid w:val="00B07581"/>
    <w:rsid w:val="00B07EEE"/>
    <w:rsid w:val="00B10222"/>
    <w:rsid w:val="00B106A3"/>
    <w:rsid w:val="00B106EC"/>
    <w:rsid w:val="00B1078E"/>
    <w:rsid w:val="00B10D5E"/>
    <w:rsid w:val="00B10D7D"/>
    <w:rsid w:val="00B10E21"/>
    <w:rsid w:val="00B10F4B"/>
    <w:rsid w:val="00B110AD"/>
    <w:rsid w:val="00B12504"/>
    <w:rsid w:val="00B12699"/>
    <w:rsid w:val="00B12934"/>
    <w:rsid w:val="00B12E84"/>
    <w:rsid w:val="00B136D5"/>
    <w:rsid w:val="00B13CE0"/>
    <w:rsid w:val="00B13ECB"/>
    <w:rsid w:val="00B13EFB"/>
    <w:rsid w:val="00B147E8"/>
    <w:rsid w:val="00B14B2A"/>
    <w:rsid w:val="00B14C0B"/>
    <w:rsid w:val="00B15051"/>
    <w:rsid w:val="00B15323"/>
    <w:rsid w:val="00B15892"/>
    <w:rsid w:val="00B15921"/>
    <w:rsid w:val="00B15955"/>
    <w:rsid w:val="00B15F23"/>
    <w:rsid w:val="00B15F46"/>
    <w:rsid w:val="00B1636A"/>
    <w:rsid w:val="00B16851"/>
    <w:rsid w:val="00B1742D"/>
    <w:rsid w:val="00B17511"/>
    <w:rsid w:val="00B175A7"/>
    <w:rsid w:val="00B176DD"/>
    <w:rsid w:val="00B17824"/>
    <w:rsid w:val="00B179A9"/>
    <w:rsid w:val="00B17AF0"/>
    <w:rsid w:val="00B17C44"/>
    <w:rsid w:val="00B17E1E"/>
    <w:rsid w:val="00B20197"/>
    <w:rsid w:val="00B20585"/>
    <w:rsid w:val="00B20767"/>
    <w:rsid w:val="00B2084B"/>
    <w:rsid w:val="00B20F50"/>
    <w:rsid w:val="00B21088"/>
    <w:rsid w:val="00B215A3"/>
    <w:rsid w:val="00B21A52"/>
    <w:rsid w:val="00B21CF2"/>
    <w:rsid w:val="00B2200C"/>
    <w:rsid w:val="00B224DC"/>
    <w:rsid w:val="00B2250C"/>
    <w:rsid w:val="00B236EA"/>
    <w:rsid w:val="00B23AD9"/>
    <w:rsid w:val="00B24082"/>
    <w:rsid w:val="00B241E4"/>
    <w:rsid w:val="00B242B5"/>
    <w:rsid w:val="00B24368"/>
    <w:rsid w:val="00B2491D"/>
    <w:rsid w:val="00B24B3E"/>
    <w:rsid w:val="00B2522C"/>
    <w:rsid w:val="00B25449"/>
    <w:rsid w:val="00B254A0"/>
    <w:rsid w:val="00B2596E"/>
    <w:rsid w:val="00B25A83"/>
    <w:rsid w:val="00B25D37"/>
    <w:rsid w:val="00B25DCF"/>
    <w:rsid w:val="00B26113"/>
    <w:rsid w:val="00B26115"/>
    <w:rsid w:val="00B2657C"/>
    <w:rsid w:val="00B2687F"/>
    <w:rsid w:val="00B26BF7"/>
    <w:rsid w:val="00B26F05"/>
    <w:rsid w:val="00B26F40"/>
    <w:rsid w:val="00B2751B"/>
    <w:rsid w:val="00B276DF"/>
    <w:rsid w:val="00B276EC"/>
    <w:rsid w:val="00B27A01"/>
    <w:rsid w:val="00B27D13"/>
    <w:rsid w:val="00B27F00"/>
    <w:rsid w:val="00B300F1"/>
    <w:rsid w:val="00B3055A"/>
    <w:rsid w:val="00B305F8"/>
    <w:rsid w:val="00B30680"/>
    <w:rsid w:val="00B3072B"/>
    <w:rsid w:val="00B307AE"/>
    <w:rsid w:val="00B30EEA"/>
    <w:rsid w:val="00B31174"/>
    <w:rsid w:val="00B316FE"/>
    <w:rsid w:val="00B3199C"/>
    <w:rsid w:val="00B31D4E"/>
    <w:rsid w:val="00B3201E"/>
    <w:rsid w:val="00B323B7"/>
    <w:rsid w:val="00B327D2"/>
    <w:rsid w:val="00B32A1D"/>
    <w:rsid w:val="00B32BA5"/>
    <w:rsid w:val="00B32E7D"/>
    <w:rsid w:val="00B3365A"/>
    <w:rsid w:val="00B336A8"/>
    <w:rsid w:val="00B33971"/>
    <w:rsid w:val="00B33D89"/>
    <w:rsid w:val="00B33EBA"/>
    <w:rsid w:val="00B3439D"/>
    <w:rsid w:val="00B343A9"/>
    <w:rsid w:val="00B343D1"/>
    <w:rsid w:val="00B344D1"/>
    <w:rsid w:val="00B34C54"/>
    <w:rsid w:val="00B34F20"/>
    <w:rsid w:val="00B353F5"/>
    <w:rsid w:val="00B354E0"/>
    <w:rsid w:val="00B3553D"/>
    <w:rsid w:val="00B357FB"/>
    <w:rsid w:val="00B364F4"/>
    <w:rsid w:val="00B3652D"/>
    <w:rsid w:val="00B36E39"/>
    <w:rsid w:val="00B37B87"/>
    <w:rsid w:val="00B37D36"/>
    <w:rsid w:val="00B4034A"/>
    <w:rsid w:val="00B40536"/>
    <w:rsid w:val="00B406AB"/>
    <w:rsid w:val="00B409CD"/>
    <w:rsid w:val="00B40A62"/>
    <w:rsid w:val="00B40E57"/>
    <w:rsid w:val="00B40F39"/>
    <w:rsid w:val="00B41560"/>
    <w:rsid w:val="00B41B50"/>
    <w:rsid w:val="00B4206E"/>
    <w:rsid w:val="00B423AD"/>
    <w:rsid w:val="00B429F2"/>
    <w:rsid w:val="00B42FCD"/>
    <w:rsid w:val="00B4386B"/>
    <w:rsid w:val="00B4389E"/>
    <w:rsid w:val="00B439F8"/>
    <w:rsid w:val="00B43A75"/>
    <w:rsid w:val="00B440AD"/>
    <w:rsid w:val="00B441C1"/>
    <w:rsid w:val="00B44305"/>
    <w:rsid w:val="00B44767"/>
    <w:rsid w:val="00B4490A"/>
    <w:rsid w:val="00B44B6C"/>
    <w:rsid w:val="00B45691"/>
    <w:rsid w:val="00B45903"/>
    <w:rsid w:val="00B45907"/>
    <w:rsid w:val="00B45946"/>
    <w:rsid w:val="00B461D1"/>
    <w:rsid w:val="00B46287"/>
    <w:rsid w:val="00B46310"/>
    <w:rsid w:val="00B46A95"/>
    <w:rsid w:val="00B470D8"/>
    <w:rsid w:val="00B47E01"/>
    <w:rsid w:val="00B47EE6"/>
    <w:rsid w:val="00B50142"/>
    <w:rsid w:val="00B5066D"/>
    <w:rsid w:val="00B50F27"/>
    <w:rsid w:val="00B51440"/>
    <w:rsid w:val="00B51917"/>
    <w:rsid w:val="00B5197F"/>
    <w:rsid w:val="00B51A5E"/>
    <w:rsid w:val="00B524EB"/>
    <w:rsid w:val="00B52EDA"/>
    <w:rsid w:val="00B52EEA"/>
    <w:rsid w:val="00B53196"/>
    <w:rsid w:val="00B53ED5"/>
    <w:rsid w:val="00B54840"/>
    <w:rsid w:val="00B54EFF"/>
    <w:rsid w:val="00B54FE9"/>
    <w:rsid w:val="00B555CC"/>
    <w:rsid w:val="00B55BB8"/>
    <w:rsid w:val="00B56D93"/>
    <w:rsid w:val="00B56ED0"/>
    <w:rsid w:val="00B56EDD"/>
    <w:rsid w:val="00B572E3"/>
    <w:rsid w:val="00B57390"/>
    <w:rsid w:val="00B5747A"/>
    <w:rsid w:val="00B574AE"/>
    <w:rsid w:val="00B57634"/>
    <w:rsid w:val="00B577ED"/>
    <w:rsid w:val="00B5786D"/>
    <w:rsid w:val="00B603A6"/>
    <w:rsid w:val="00B60401"/>
    <w:rsid w:val="00B60A53"/>
    <w:rsid w:val="00B60F78"/>
    <w:rsid w:val="00B61560"/>
    <w:rsid w:val="00B618AD"/>
    <w:rsid w:val="00B6191A"/>
    <w:rsid w:val="00B61C76"/>
    <w:rsid w:val="00B61D86"/>
    <w:rsid w:val="00B6222F"/>
    <w:rsid w:val="00B623C4"/>
    <w:rsid w:val="00B62429"/>
    <w:rsid w:val="00B62464"/>
    <w:rsid w:val="00B6272C"/>
    <w:rsid w:val="00B62A83"/>
    <w:rsid w:val="00B62AB6"/>
    <w:rsid w:val="00B63120"/>
    <w:rsid w:val="00B6315F"/>
    <w:rsid w:val="00B632E7"/>
    <w:rsid w:val="00B633C6"/>
    <w:rsid w:val="00B63A66"/>
    <w:rsid w:val="00B63B9E"/>
    <w:rsid w:val="00B64582"/>
    <w:rsid w:val="00B647F2"/>
    <w:rsid w:val="00B649C7"/>
    <w:rsid w:val="00B650E9"/>
    <w:rsid w:val="00B651E1"/>
    <w:rsid w:val="00B65ADD"/>
    <w:rsid w:val="00B65D13"/>
    <w:rsid w:val="00B65EFD"/>
    <w:rsid w:val="00B66561"/>
    <w:rsid w:val="00B66636"/>
    <w:rsid w:val="00B6708B"/>
    <w:rsid w:val="00B678BC"/>
    <w:rsid w:val="00B67C42"/>
    <w:rsid w:val="00B7026B"/>
    <w:rsid w:val="00B7094F"/>
    <w:rsid w:val="00B70C83"/>
    <w:rsid w:val="00B71301"/>
    <w:rsid w:val="00B71A8D"/>
    <w:rsid w:val="00B71E56"/>
    <w:rsid w:val="00B7219B"/>
    <w:rsid w:val="00B721E9"/>
    <w:rsid w:val="00B723A4"/>
    <w:rsid w:val="00B72792"/>
    <w:rsid w:val="00B72B6F"/>
    <w:rsid w:val="00B72CC4"/>
    <w:rsid w:val="00B72D7F"/>
    <w:rsid w:val="00B73413"/>
    <w:rsid w:val="00B734C3"/>
    <w:rsid w:val="00B735F9"/>
    <w:rsid w:val="00B739CB"/>
    <w:rsid w:val="00B73A94"/>
    <w:rsid w:val="00B73C8A"/>
    <w:rsid w:val="00B73D02"/>
    <w:rsid w:val="00B7428C"/>
    <w:rsid w:val="00B74C32"/>
    <w:rsid w:val="00B74F60"/>
    <w:rsid w:val="00B750E5"/>
    <w:rsid w:val="00B754F4"/>
    <w:rsid w:val="00B75F2C"/>
    <w:rsid w:val="00B76017"/>
    <w:rsid w:val="00B76B52"/>
    <w:rsid w:val="00B76BF4"/>
    <w:rsid w:val="00B774B1"/>
    <w:rsid w:val="00B775C1"/>
    <w:rsid w:val="00B7769E"/>
    <w:rsid w:val="00B776C9"/>
    <w:rsid w:val="00B77C9C"/>
    <w:rsid w:val="00B77E36"/>
    <w:rsid w:val="00B77EBE"/>
    <w:rsid w:val="00B800BA"/>
    <w:rsid w:val="00B803BA"/>
    <w:rsid w:val="00B804F1"/>
    <w:rsid w:val="00B81075"/>
    <w:rsid w:val="00B810D6"/>
    <w:rsid w:val="00B814C0"/>
    <w:rsid w:val="00B82249"/>
    <w:rsid w:val="00B8256E"/>
    <w:rsid w:val="00B82B2E"/>
    <w:rsid w:val="00B82C9C"/>
    <w:rsid w:val="00B82D7D"/>
    <w:rsid w:val="00B82D95"/>
    <w:rsid w:val="00B83713"/>
    <w:rsid w:val="00B838BE"/>
    <w:rsid w:val="00B83EB6"/>
    <w:rsid w:val="00B841A9"/>
    <w:rsid w:val="00B841B5"/>
    <w:rsid w:val="00B849C2"/>
    <w:rsid w:val="00B84B6E"/>
    <w:rsid w:val="00B84D67"/>
    <w:rsid w:val="00B84EEB"/>
    <w:rsid w:val="00B8503F"/>
    <w:rsid w:val="00B85390"/>
    <w:rsid w:val="00B854D9"/>
    <w:rsid w:val="00B855D4"/>
    <w:rsid w:val="00B8569C"/>
    <w:rsid w:val="00B858B0"/>
    <w:rsid w:val="00B85A61"/>
    <w:rsid w:val="00B86244"/>
    <w:rsid w:val="00B86341"/>
    <w:rsid w:val="00B864A5"/>
    <w:rsid w:val="00B86C9B"/>
    <w:rsid w:val="00B87257"/>
    <w:rsid w:val="00B87274"/>
    <w:rsid w:val="00B872B5"/>
    <w:rsid w:val="00B8747F"/>
    <w:rsid w:val="00B87A0E"/>
    <w:rsid w:val="00B87A68"/>
    <w:rsid w:val="00B87B17"/>
    <w:rsid w:val="00B87BD1"/>
    <w:rsid w:val="00B90170"/>
    <w:rsid w:val="00B9039C"/>
    <w:rsid w:val="00B90798"/>
    <w:rsid w:val="00B90F20"/>
    <w:rsid w:val="00B9120A"/>
    <w:rsid w:val="00B91241"/>
    <w:rsid w:val="00B91794"/>
    <w:rsid w:val="00B918A6"/>
    <w:rsid w:val="00B9255A"/>
    <w:rsid w:val="00B92A70"/>
    <w:rsid w:val="00B93995"/>
    <w:rsid w:val="00B94386"/>
    <w:rsid w:val="00B944B7"/>
    <w:rsid w:val="00B9456F"/>
    <w:rsid w:val="00B946CF"/>
    <w:rsid w:val="00B956FF"/>
    <w:rsid w:val="00B958CE"/>
    <w:rsid w:val="00B958DE"/>
    <w:rsid w:val="00B968A7"/>
    <w:rsid w:val="00B96B12"/>
    <w:rsid w:val="00B96CCB"/>
    <w:rsid w:val="00B971D7"/>
    <w:rsid w:val="00B97293"/>
    <w:rsid w:val="00B97751"/>
    <w:rsid w:val="00B9780F"/>
    <w:rsid w:val="00B97A09"/>
    <w:rsid w:val="00B97FB4"/>
    <w:rsid w:val="00BA0ABA"/>
    <w:rsid w:val="00BA0C0B"/>
    <w:rsid w:val="00BA0EE5"/>
    <w:rsid w:val="00BA1404"/>
    <w:rsid w:val="00BA1904"/>
    <w:rsid w:val="00BA1EA9"/>
    <w:rsid w:val="00BA201C"/>
    <w:rsid w:val="00BA2265"/>
    <w:rsid w:val="00BA2631"/>
    <w:rsid w:val="00BA2718"/>
    <w:rsid w:val="00BA2BF1"/>
    <w:rsid w:val="00BA2E73"/>
    <w:rsid w:val="00BA2E9A"/>
    <w:rsid w:val="00BA3C00"/>
    <w:rsid w:val="00BA3CF0"/>
    <w:rsid w:val="00BA3D09"/>
    <w:rsid w:val="00BA411A"/>
    <w:rsid w:val="00BA42C3"/>
    <w:rsid w:val="00BA439A"/>
    <w:rsid w:val="00BA4A9D"/>
    <w:rsid w:val="00BA4F51"/>
    <w:rsid w:val="00BA4FE9"/>
    <w:rsid w:val="00BA55FE"/>
    <w:rsid w:val="00BA5A12"/>
    <w:rsid w:val="00BA5A2F"/>
    <w:rsid w:val="00BA5D44"/>
    <w:rsid w:val="00BA6017"/>
    <w:rsid w:val="00BA6959"/>
    <w:rsid w:val="00BA6986"/>
    <w:rsid w:val="00BA705D"/>
    <w:rsid w:val="00BA7246"/>
    <w:rsid w:val="00BA75A4"/>
    <w:rsid w:val="00BA784F"/>
    <w:rsid w:val="00BB01F2"/>
    <w:rsid w:val="00BB0276"/>
    <w:rsid w:val="00BB04F7"/>
    <w:rsid w:val="00BB067F"/>
    <w:rsid w:val="00BB084B"/>
    <w:rsid w:val="00BB08B2"/>
    <w:rsid w:val="00BB12F5"/>
    <w:rsid w:val="00BB1B40"/>
    <w:rsid w:val="00BB1B8A"/>
    <w:rsid w:val="00BB1D7F"/>
    <w:rsid w:val="00BB2CD9"/>
    <w:rsid w:val="00BB2DDC"/>
    <w:rsid w:val="00BB362B"/>
    <w:rsid w:val="00BB38D4"/>
    <w:rsid w:val="00BB3ABF"/>
    <w:rsid w:val="00BB3F3F"/>
    <w:rsid w:val="00BB4243"/>
    <w:rsid w:val="00BB43D9"/>
    <w:rsid w:val="00BB4524"/>
    <w:rsid w:val="00BB4706"/>
    <w:rsid w:val="00BB4989"/>
    <w:rsid w:val="00BB4C40"/>
    <w:rsid w:val="00BB4FC9"/>
    <w:rsid w:val="00BB5D60"/>
    <w:rsid w:val="00BB64C9"/>
    <w:rsid w:val="00BB6E6E"/>
    <w:rsid w:val="00BB6E94"/>
    <w:rsid w:val="00BB718D"/>
    <w:rsid w:val="00BB72E0"/>
    <w:rsid w:val="00BB786B"/>
    <w:rsid w:val="00BB7A1A"/>
    <w:rsid w:val="00BB7BFF"/>
    <w:rsid w:val="00BB7D13"/>
    <w:rsid w:val="00BB7FC0"/>
    <w:rsid w:val="00BC03FC"/>
    <w:rsid w:val="00BC05C9"/>
    <w:rsid w:val="00BC0DDA"/>
    <w:rsid w:val="00BC1139"/>
    <w:rsid w:val="00BC1180"/>
    <w:rsid w:val="00BC11F9"/>
    <w:rsid w:val="00BC1738"/>
    <w:rsid w:val="00BC176B"/>
    <w:rsid w:val="00BC1833"/>
    <w:rsid w:val="00BC1FE4"/>
    <w:rsid w:val="00BC2007"/>
    <w:rsid w:val="00BC329D"/>
    <w:rsid w:val="00BC3555"/>
    <w:rsid w:val="00BC376D"/>
    <w:rsid w:val="00BC3886"/>
    <w:rsid w:val="00BC3C17"/>
    <w:rsid w:val="00BC3D3D"/>
    <w:rsid w:val="00BC4479"/>
    <w:rsid w:val="00BC45F0"/>
    <w:rsid w:val="00BC4910"/>
    <w:rsid w:val="00BC4A47"/>
    <w:rsid w:val="00BC4D23"/>
    <w:rsid w:val="00BC557B"/>
    <w:rsid w:val="00BC5A98"/>
    <w:rsid w:val="00BC5E02"/>
    <w:rsid w:val="00BC5FEB"/>
    <w:rsid w:val="00BC67C9"/>
    <w:rsid w:val="00BC6A46"/>
    <w:rsid w:val="00BC7120"/>
    <w:rsid w:val="00BC792A"/>
    <w:rsid w:val="00BC7C01"/>
    <w:rsid w:val="00BD0284"/>
    <w:rsid w:val="00BD0435"/>
    <w:rsid w:val="00BD045C"/>
    <w:rsid w:val="00BD04F3"/>
    <w:rsid w:val="00BD0671"/>
    <w:rsid w:val="00BD0B27"/>
    <w:rsid w:val="00BD1077"/>
    <w:rsid w:val="00BD11AA"/>
    <w:rsid w:val="00BD158F"/>
    <w:rsid w:val="00BD1C2D"/>
    <w:rsid w:val="00BD2018"/>
    <w:rsid w:val="00BD277D"/>
    <w:rsid w:val="00BD28F8"/>
    <w:rsid w:val="00BD2BDC"/>
    <w:rsid w:val="00BD2ED5"/>
    <w:rsid w:val="00BD2F0F"/>
    <w:rsid w:val="00BD36F2"/>
    <w:rsid w:val="00BD374D"/>
    <w:rsid w:val="00BD3A0A"/>
    <w:rsid w:val="00BD3F11"/>
    <w:rsid w:val="00BD4184"/>
    <w:rsid w:val="00BD4773"/>
    <w:rsid w:val="00BD486B"/>
    <w:rsid w:val="00BD50AB"/>
    <w:rsid w:val="00BD54A9"/>
    <w:rsid w:val="00BD5AAD"/>
    <w:rsid w:val="00BD5BB5"/>
    <w:rsid w:val="00BD5DE6"/>
    <w:rsid w:val="00BD5FC1"/>
    <w:rsid w:val="00BD6017"/>
    <w:rsid w:val="00BD6659"/>
    <w:rsid w:val="00BD665E"/>
    <w:rsid w:val="00BD67EF"/>
    <w:rsid w:val="00BD6BC9"/>
    <w:rsid w:val="00BD7158"/>
    <w:rsid w:val="00BD71AC"/>
    <w:rsid w:val="00BD73A8"/>
    <w:rsid w:val="00BD73EB"/>
    <w:rsid w:val="00BD7747"/>
    <w:rsid w:val="00BD784E"/>
    <w:rsid w:val="00BD7989"/>
    <w:rsid w:val="00BD7BDD"/>
    <w:rsid w:val="00BD7CA1"/>
    <w:rsid w:val="00BE007C"/>
    <w:rsid w:val="00BE0156"/>
    <w:rsid w:val="00BE06D9"/>
    <w:rsid w:val="00BE08A3"/>
    <w:rsid w:val="00BE0A5E"/>
    <w:rsid w:val="00BE0B90"/>
    <w:rsid w:val="00BE1854"/>
    <w:rsid w:val="00BE1B7F"/>
    <w:rsid w:val="00BE1DC5"/>
    <w:rsid w:val="00BE2180"/>
    <w:rsid w:val="00BE21B0"/>
    <w:rsid w:val="00BE27DF"/>
    <w:rsid w:val="00BE2CCA"/>
    <w:rsid w:val="00BE2EC1"/>
    <w:rsid w:val="00BE32FE"/>
    <w:rsid w:val="00BE351F"/>
    <w:rsid w:val="00BE419A"/>
    <w:rsid w:val="00BE4632"/>
    <w:rsid w:val="00BE4958"/>
    <w:rsid w:val="00BE4B93"/>
    <w:rsid w:val="00BE4E8B"/>
    <w:rsid w:val="00BE529E"/>
    <w:rsid w:val="00BE56C2"/>
    <w:rsid w:val="00BE57D4"/>
    <w:rsid w:val="00BE5AB2"/>
    <w:rsid w:val="00BE5C3E"/>
    <w:rsid w:val="00BE5E60"/>
    <w:rsid w:val="00BE6619"/>
    <w:rsid w:val="00BE6664"/>
    <w:rsid w:val="00BE6740"/>
    <w:rsid w:val="00BE75BC"/>
    <w:rsid w:val="00BE761F"/>
    <w:rsid w:val="00BE76F6"/>
    <w:rsid w:val="00BE7893"/>
    <w:rsid w:val="00BE7BAD"/>
    <w:rsid w:val="00BE7F2C"/>
    <w:rsid w:val="00BF01F2"/>
    <w:rsid w:val="00BF039E"/>
    <w:rsid w:val="00BF05F7"/>
    <w:rsid w:val="00BF1275"/>
    <w:rsid w:val="00BF1317"/>
    <w:rsid w:val="00BF15FA"/>
    <w:rsid w:val="00BF1C24"/>
    <w:rsid w:val="00BF1C3E"/>
    <w:rsid w:val="00BF25D8"/>
    <w:rsid w:val="00BF27F7"/>
    <w:rsid w:val="00BF28D5"/>
    <w:rsid w:val="00BF2A30"/>
    <w:rsid w:val="00BF2CFF"/>
    <w:rsid w:val="00BF2E91"/>
    <w:rsid w:val="00BF34C3"/>
    <w:rsid w:val="00BF35E8"/>
    <w:rsid w:val="00BF3970"/>
    <w:rsid w:val="00BF3A9B"/>
    <w:rsid w:val="00BF3B5E"/>
    <w:rsid w:val="00BF3EFC"/>
    <w:rsid w:val="00BF402A"/>
    <w:rsid w:val="00BF4144"/>
    <w:rsid w:val="00BF44FB"/>
    <w:rsid w:val="00BF5657"/>
    <w:rsid w:val="00BF588F"/>
    <w:rsid w:val="00BF5ADE"/>
    <w:rsid w:val="00BF64D8"/>
    <w:rsid w:val="00BF66DA"/>
    <w:rsid w:val="00BF6800"/>
    <w:rsid w:val="00BF69B5"/>
    <w:rsid w:val="00BF6CAC"/>
    <w:rsid w:val="00BF6EFD"/>
    <w:rsid w:val="00BF76EB"/>
    <w:rsid w:val="00BF7D9A"/>
    <w:rsid w:val="00C00258"/>
    <w:rsid w:val="00C00704"/>
    <w:rsid w:val="00C01B2D"/>
    <w:rsid w:val="00C01F35"/>
    <w:rsid w:val="00C022BD"/>
    <w:rsid w:val="00C022EB"/>
    <w:rsid w:val="00C02508"/>
    <w:rsid w:val="00C02741"/>
    <w:rsid w:val="00C02BE7"/>
    <w:rsid w:val="00C02C99"/>
    <w:rsid w:val="00C03126"/>
    <w:rsid w:val="00C03418"/>
    <w:rsid w:val="00C0345E"/>
    <w:rsid w:val="00C0348F"/>
    <w:rsid w:val="00C03DE0"/>
    <w:rsid w:val="00C0430F"/>
    <w:rsid w:val="00C04661"/>
    <w:rsid w:val="00C0476F"/>
    <w:rsid w:val="00C049AB"/>
    <w:rsid w:val="00C04E6E"/>
    <w:rsid w:val="00C05379"/>
    <w:rsid w:val="00C05533"/>
    <w:rsid w:val="00C05694"/>
    <w:rsid w:val="00C05773"/>
    <w:rsid w:val="00C05A62"/>
    <w:rsid w:val="00C05D73"/>
    <w:rsid w:val="00C05E12"/>
    <w:rsid w:val="00C06082"/>
    <w:rsid w:val="00C060EB"/>
    <w:rsid w:val="00C062D2"/>
    <w:rsid w:val="00C064A5"/>
    <w:rsid w:val="00C064BA"/>
    <w:rsid w:val="00C06A09"/>
    <w:rsid w:val="00C06DBA"/>
    <w:rsid w:val="00C06F12"/>
    <w:rsid w:val="00C06F6A"/>
    <w:rsid w:val="00C071B0"/>
    <w:rsid w:val="00C0765C"/>
    <w:rsid w:val="00C07B6A"/>
    <w:rsid w:val="00C07EDF"/>
    <w:rsid w:val="00C108CD"/>
    <w:rsid w:val="00C10C24"/>
    <w:rsid w:val="00C10EC5"/>
    <w:rsid w:val="00C117D6"/>
    <w:rsid w:val="00C11BBE"/>
    <w:rsid w:val="00C11E13"/>
    <w:rsid w:val="00C120A2"/>
    <w:rsid w:val="00C12647"/>
    <w:rsid w:val="00C129DC"/>
    <w:rsid w:val="00C12F01"/>
    <w:rsid w:val="00C130C4"/>
    <w:rsid w:val="00C13256"/>
    <w:rsid w:val="00C1325C"/>
    <w:rsid w:val="00C1329A"/>
    <w:rsid w:val="00C133D8"/>
    <w:rsid w:val="00C13A0A"/>
    <w:rsid w:val="00C13CAB"/>
    <w:rsid w:val="00C13E4B"/>
    <w:rsid w:val="00C142DC"/>
    <w:rsid w:val="00C14534"/>
    <w:rsid w:val="00C146E0"/>
    <w:rsid w:val="00C14746"/>
    <w:rsid w:val="00C14AEC"/>
    <w:rsid w:val="00C14CCE"/>
    <w:rsid w:val="00C14F94"/>
    <w:rsid w:val="00C151D3"/>
    <w:rsid w:val="00C15A64"/>
    <w:rsid w:val="00C15D86"/>
    <w:rsid w:val="00C15FB1"/>
    <w:rsid w:val="00C16072"/>
    <w:rsid w:val="00C16076"/>
    <w:rsid w:val="00C1629D"/>
    <w:rsid w:val="00C167F2"/>
    <w:rsid w:val="00C174AF"/>
    <w:rsid w:val="00C1764A"/>
    <w:rsid w:val="00C177BF"/>
    <w:rsid w:val="00C17F42"/>
    <w:rsid w:val="00C17F8D"/>
    <w:rsid w:val="00C202B4"/>
    <w:rsid w:val="00C206E5"/>
    <w:rsid w:val="00C209D7"/>
    <w:rsid w:val="00C20F6A"/>
    <w:rsid w:val="00C20F8A"/>
    <w:rsid w:val="00C21144"/>
    <w:rsid w:val="00C216C2"/>
    <w:rsid w:val="00C2208C"/>
    <w:rsid w:val="00C2213A"/>
    <w:rsid w:val="00C22250"/>
    <w:rsid w:val="00C2225A"/>
    <w:rsid w:val="00C225FB"/>
    <w:rsid w:val="00C22BC9"/>
    <w:rsid w:val="00C2314F"/>
    <w:rsid w:val="00C235AA"/>
    <w:rsid w:val="00C23AEE"/>
    <w:rsid w:val="00C23D91"/>
    <w:rsid w:val="00C23E5F"/>
    <w:rsid w:val="00C24126"/>
    <w:rsid w:val="00C2454A"/>
    <w:rsid w:val="00C248CD"/>
    <w:rsid w:val="00C24A11"/>
    <w:rsid w:val="00C24C2E"/>
    <w:rsid w:val="00C25236"/>
    <w:rsid w:val="00C2552A"/>
    <w:rsid w:val="00C257BB"/>
    <w:rsid w:val="00C2587D"/>
    <w:rsid w:val="00C25A5D"/>
    <w:rsid w:val="00C25BA8"/>
    <w:rsid w:val="00C25CCE"/>
    <w:rsid w:val="00C25FC9"/>
    <w:rsid w:val="00C26D09"/>
    <w:rsid w:val="00C2729D"/>
    <w:rsid w:val="00C274FC"/>
    <w:rsid w:val="00C275C9"/>
    <w:rsid w:val="00C2782C"/>
    <w:rsid w:val="00C30204"/>
    <w:rsid w:val="00C305EA"/>
    <w:rsid w:val="00C309FB"/>
    <w:rsid w:val="00C30C22"/>
    <w:rsid w:val="00C30F7C"/>
    <w:rsid w:val="00C3124C"/>
    <w:rsid w:val="00C31348"/>
    <w:rsid w:val="00C31443"/>
    <w:rsid w:val="00C3157B"/>
    <w:rsid w:val="00C31607"/>
    <w:rsid w:val="00C31AD0"/>
    <w:rsid w:val="00C31DEC"/>
    <w:rsid w:val="00C324C4"/>
    <w:rsid w:val="00C325F0"/>
    <w:rsid w:val="00C3274F"/>
    <w:rsid w:val="00C32E93"/>
    <w:rsid w:val="00C334F0"/>
    <w:rsid w:val="00C3390E"/>
    <w:rsid w:val="00C33D4D"/>
    <w:rsid w:val="00C33F90"/>
    <w:rsid w:val="00C33FFF"/>
    <w:rsid w:val="00C34454"/>
    <w:rsid w:val="00C347A0"/>
    <w:rsid w:val="00C348F2"/>
    <w:rsid w:val="00C34E00"/>
    <w:rsid w:val="00C359D6"/>
    <w:rsid w:val="00C35CE6"/>
    <w:rsid w:val="00C36476"/>
    <w:rsid w:val="00C3648E"/>
    <w:rsid w:val="00C365E4"/>
    <w:rsid w:val="00C36B0C"/>
    <w:rsid w:val="00C36DCD"/>
    <w:rsid w:val="00C371B2"/>
    <w:rsid w:val="00C376F2"/>
    <w:rsid w:val="00C37D08"/>
    <w:rsid w:val="00C37E08"/>
    <w:rsid w:val="00C37F3C"/>
    <w:rsid w:val="00C40046"/>
    <w:rsid w:val="00C414C9"/>
    <w:rsid w:val="00C414DC"/>
    <w:rsid w:val="00C41AAC"/>
    <w:rsid w:val="00C4265C"/>
    <w:rsid w:val="00C429F9"/>
    <w:rsid w:val="00C42D29"/>
    <w:rsid w:val="00C42DBB"/>
    <w:rsid w:val="00C43097"/>
    <w:rsid w:val="00C4325B"/>
    <w:rsid w:val="00C43336"/>
    <w:rsid w:val="00C43547"/>
    <w:rsid w:val="00C438EC"/>
    <w:rsid w:val="00C43BCA"/>
    <w:rsid w:val="00C43CAD"/>
    <w:rsid w:val="00C43FAF"/>
    <w:rsid w:val="00C445EC"/>
    <w:rsid w:val="00C4473D"/>
    <w:rsid w:val="00C44CF6"/>
    <w:rsid w:val="00C44D8E"/>
    <w:rsid w:val="00C45A12"/>
    <w:rsid w:val="00C460FA"/>
    <w:rsid w:val="00C461B5"/>
    <w:rsid w:val="00C4647B"/>
    <w:rsid w:val="00C4664C"/>
    <w:rsid w:val="00C467DA"/>
    <w:rsid w:val="00C4712F"/>
    <w:rsid w:val="00C4713B"/>
    <w:rsid w:val="00C47802"/>
    <w:rsid w:val="00C47D5B"/>
    <w:rsid w:val="00C5001C"/>
    <w:rsid w:val="00C500D2"/>
    <w:rsid w:val="00C5012A"/>
    <w:rsid w:val="00C5033D"/>
    <w:rsid w:val="00C50491"/>
    <w:rsid w:val="00C50E5D"/>
    <w:rsid w:val="00C51060"/>
    <w:rsid w:val="00C511F9"/>
    <w:rsid w:val="00C514E5"/>
    <w:rsid w:val="00C51590"/>
    <w:rsid w:val="00C51779"/>
    <w:rsid w:val="00C5208C"/>
    <w:rsid w:val="00C520FA"/>
    <w:rsid w:val="00C5222A"/>
    <w:rsid w:val="00C5239A"/>
    <w:rsid w:val="00C524A7"/>
    <w:rsid w:val="00C52E5C"/>
    <w:rsid w:val="00C52F6C"/>
    <w:rsid w:val="00C53179"/>
    <w:rsid w:val="00C531DB"/>
    <w:rsid w:val="00C53467"/>
    <w:rsid w:val="00C534A5"/>
    <w:rsid w:val="00C534FD"/>
    <w:rsid w:val="00C53A33"/>
    <w:rsid w:val="00C53D46"/>
    <w:rsid w:val="00C53D93"/>
    <w:rsid w:val="00C5402E"/>
    <w:rsid w:val="00C545A2"/>
    <w:rsid w:val="00C54698"/>
    <w:rsid w:val="00C54712"/>
    <w:rsid w:val="00C54A8B"/>
    <w:rsid w:val="00C54FD9"/>
    <w:rsid w:val="00C554C3"/>
    <w:rsid w:val="00C554EB"/>
    <w:rsid w:val="00C55535"/>
    <w:rsid w:val="00C55664"/>
    <w:rsid w:val="00C55C53"/>
    <w:rsid w:val="00C55F38"/>
    <w:rsid w:val="00C5609F"/>
    <w:rsid w:val="00C567A5"/>
    <w:rsid w:val="00C568E4"/>
    <w:rsid w:val="00C56A85"/>
    <w:rsid w:val="00C56EBB"/>
    <w:rsid w:val="00C56F88"/>
    <w:rsid w:val="00C579D4"/>
    <w:rsid w:val="00C6072F"/>
    <w:rsid w:val="00C6105B"/>
    <w:rsid w:val="00C612B8"/>
    <w:rsid w:val="00C614D3"/>
    <w:rsid w:val="00C61862"/>
    <w:rsid w:val="00C61890"/>
    <w:rsid w:val="00C618A0"/>
    <w:rsid w:val="00C61C30"/>
    <w:rsid w:val="00C61E97"/>
    <w:rsid w:val="00C62630"/>
    <w:rsid w:val="00C62875"/>
    <w:rsid w:val="00C632C6"/>
    <w:rsid w:val="00C63BAF"/>
    <w:rsid w:val="00C640D2"/>
    <w:rsid w:val="00C64188"/>
    <w:rsid w:val="00C64272"/>
    <w:rsid w:val="00C64404"/>
    <w:rsid w:val="00C64627"/>
    <w:rsid w:val="00C64947"/>
    <w:rsid w:val="00C64A18"/>
    <w:rsid w:val="00C65078"/>
    <w:rsid w:val="00C65177"/>
    <w:rsid w:val="00C65305"/>
    <w:rsid w:val="00C65AB8"/>
    <w:rsid w:val="00C65CE7"/>
    <w:rsid w:val="00C65EE2"/>
    <w:rsid w:val="00C65F68"/>
    <w:rsid w:val="00C65FD8"/>
    <w:rsid w:val="00C664BF"/>
    <w:rsid w:val="00C668A7"/>
    <w:rsid w:val="00C66902"/>
    <w:rsid w:val="00C66B5E"/>
    <w:rsid w:val="00C66D68"/>
    <w:rsid w:val="00C67717"/>
    <w:rsid w:val="00C67B08"/>
    <w:rsid w:val="00C67D3C"/>
    <w:rsid w:val="00C70149"/>
    <w:rsid w:val="00C70439"/>
    <w:rsid w:val="00C7044D"/>
    <w:rsid w:val="00C70590"/>
    <w:rsid w:val="00C707DA"/>
    <w:rsid w:val="00C70893"/>
    <w:rsid w:val="00C708F5"/>
    <w:rsid w:val="00C70ACD"/>
    <w:rsid w:val="00C70BC6"/>
    <w:rsid w:val="00C70F52"/>
    <w:rsid w:val="00C7106C"/>
    <w:rsid w:val="00C710A6"/>
    <w:rsid w:val="00C71453"/>
    <w:rsid w:val="00C714E3"/>
    <w:rsid w:val="00C72303"/>
    <w:rsid w:val="00C72959"/>
    <w:rsid w:val="00C72B7A"/>
    <w:rsid w:val="00C72E66"/>
    <w:rsid w:val="00C73555"/>
    <w:rsid w:val="00C737D4"/>
    <w:rsid w:val="00C7390F"/>
    <w:rsid w:val="00C73C41"/>
    <w:rsid w:val="00C73FD5"/>
    <w:rsid w:val="00C74E20"/>
    <w:rsid w:val="00C74E80"/>
    <w:rsid w:val="00C74EF1"/>
    <w:rsid w:val="00C7544A"/>
    <w:rsid w:val="00C75A98"/>
    <w:rsid w:val="00C75D1A"/>
    <w:rsid w:val="00C76869"/>
    <w:rsid w:val="00C76A60"/>
    <w:rsid w:val="00C76DFC"/>
    <w:rsid w:val="00C77135"/>
    <w:rsid w:val="00C771EF"/>
    <w:rsid w:val="00C777F7"/>
    <w:rsid w:val="00C7781C"/>
    <w:rsid w:val="00C77B24"/>
    <w:rsid w:val="00C77F2C"/>
    <w:rsid w:val="00C77F9F"/>
    <w:rsid w:val="00C8016E"/>
    <w:rsid w:val="00C801B3"/>
    <w:rsid w:val="00C8024D"/>
    <w:rsid w:val="00C80826"/>
    <w:rsid w:val="00C80A61"/>
    <w:rsid w:val="00C80A6A"/>
    <w:rsid w:val="00C80CE3"/>
    <w:rsid w:val="00C80D5A"/>
    <w:rsid w:val="00C80D73"/>
    <w:rsid w:val="00C80D9D"/>
    <w:rsid w:val="00C81EEB"/>
    <w:rsid w:val="00C8209C"/>
    <w:rsid w:val="00C8233B"/>
    <w:rsid w:val="00C823DC"/>
    <w:rsid w:val="00C8241E"/>
    <w:rsid w:val="00C82778"/>
    <w:rsid w:val="00C82BC7"/>
    <w:rsid w:val="00C82FC6"/>
    <w:rsid w:val="00C83166"/>
    <w:rsid w:val="00C83193"/>
    <w:rsid w:val="00C8321D"/>
    <w:rsid w:val="00C83275"/>
    <w:rsid w:val="00C8369B"/>
    <w:rsid w:val="00C83775"/>
    <w:rsid w:val="00C83A4B"/>
    <w:rsid w:val="00C83DF5"/>
    <w:rsid w:val="00C83F69"/>
    <w:rsid w:val="00C83FD7"/>
    <w:rsid w:val="00C840D0"/>
    <w:rsid w:val="00C8440C"/>
    <w:rsid w:val="00C8455C"/>
    <w:rsid w:val="00C846AB"/>
    <w:rsid w:val="00C849A9"/>
    <w:rsid w:val="00C84A36"/>
    <w:rsid w:val="00C84F1E"/>
    <w:rsid w:val="00C859E8"/>
    <w:rsid w:val="00C85A35"/>
    <w:rsid w:val="00C85A49"/>
    <w:rsid w:val="00C85A51"/>
    <w:rsid w:val="00C85BAF"/>
    <w:rsid w:val="00C85DA5"/>
    <w:rsid w:val="00C85FD1"/>
    <w:rsid w:val="00C8629D"/>
    <w:rsid w:val="00C862D6"/>
    <w:rsid w:val="00C86746"/>
    <w:rsid w:val="00C86BB2"/>
    <w:rsid w:val="00C86E4D"/>
    <w:rsid w:val="00C873C9"/>
    <w:rsid w:val="00C87435"/>
    <w:rsid w:val="00C8753C"/>
    <w:rsid w:val="00C87A8C"/>
    <w:rsid w:val="00C87C34"/>
    <w:rsid w:val="00C87E93"/>
    <w:rsid w:val="00C87FE3"/>
    <w:rsid w:val="00C87FF0"/>
    <w:rsid w:val="00C90ADD"/>
    <w:rsid w:val="00C90D2D"/>
    <w:rsid w:val="00C90F2C"/>
    <w:rsid w:val="00C91012"/>
    <w:rsid w:val="00C910E2"/>
    <w:rsid w:val="00C91497"/>
    <w:rsid w:val="00C91756"/>
    <w:rsid w:val="00C9196D"/>
    <w:rsid w:val="00C91F2E"/>
    <w:rsid w:val="00C91F3F"/>
    <w:rsid w:val="00C91F60"/>
    <w:rsid w:val="00C92832"/>
    <w:rsid w:val="00C929D0"/>
    <w:rsid w:val="00C92AF0"/>
    <w:rsid w:val="00C92B39"/>
    <w:rsid w:val="00C92B95"/>
    <w:rsid w:val="00C92F15"/>
    <w:rsid w:val="00C92F56"/>
    <w:rsid w:val="00C93C30"/>
    <w:rsid w:val="00C93CEF"/>
    <w:rsid w:val="00C943C8"/>
    <w:rsid w:val="00C9468C"/>
    <w:rsid w:val="00C946C0"/>
    <w:rsid w:val="00C94781"/>
    <w:rsid w:val="00C949F9"/>
    <w:rsid w:val="00C94CC2"/>
    <w:rsid w:val="00C94DBB"/>
    <w:rsid w:val="00C94DD9"/>
    <w:rsid w:val="00C9505A"/>
    <w:rsid w:val="00C95135"/>
    <w:rsid w:val="00C9513C"/>
    <w:rsid w:val="00C95DC9"/>
    <w:rsid w:val="00C96158"/>
    <w:rsid w:val="00C9632E"/>
    <w:rsid w:val="00C968A0"/>
    <w:rsid w:val="00C96CC1"/>
    <w:rsid w:val="00C9736E"/>
    <w:rsid w:val="00C973C2"/>
    <w:rsid w:val="00C97D77"/>
    <w:rsid w:val="00C97DF4"/>
    <w:rsid w:val="00CA0105"/>
    <w:rsid w:val="00CA055D"/>
    <w:rsid w:val="00CA05C8"/>
    <w:rsid w:val="00CA08A2"/>
    <w:rsid w:val="00CA099D"/>
    <w:rsid w:val="00CA0D57"/>
    <w:rsid w:val="00CA0DA3"/>
    <w:rsid w:val="00CA1054"/>
    <w:rsid w:val="00CA1378"/>
    <w:rsid w:val="00CA1C6B"/>
    <w:rsid w:val="00CA1F50"/>
    <w:rsid w:val="00CA212B"/>
    <w:rsid w:val="00CA29D2"/>
    <w:rsid w:val="00CA2B0C"/>
    <w:rsid w:val="00CA30E9"/>
    <w:rsid w:val="00CA3221"/>
    <w:rsid w:val="00CA342A"/>
    <w:rsid w:val="00CA35AB"/>
    <w:rsid w:val="00CA36B4"/>
    <w:rsid w:val="00CA43E3"/>
    <w:rsid w:val="00CA441F"/>
    <w:rsid w:val="00CA4462"/>
    <w:rsid w:val="00CA45DA"/>
    <w:rsid w:val="00CA4776"/>
    <w:rsid w:val="00CA48E8"/>
    <w:rsid w:val="00CA49DF"/>
    <w:rsid w:val="00CA4A05"/>
    <w:rsid w:val="00CA4A75"/>
    <w:rsid w:val="00CA4E39"/>
    <w:rsid w:val="00CA58E4"/>
    <w:rsid w:val="00CA5AD4"/>
    <w:rsid w:val="00CA5F93"/>
    <w:rsid w:val="00CA64A5"/>
    <w:rsid w:val="00CA659A"/>
    <w:rsid w:val="00CA6AA1"/>
    <w:rsid w:val="00CA6B09"/>
    <w:rsid w:val="00CA6BF3"/>
    <w:rsid w:val="00CA71D6"/>
    <w:rsid w:val="00CA73AB"/>
    <w:rsid w:val="00CA7445"/>
    <w:rsid w:val="00CB04A0"/>
    <w:rsid w:val="00CB04EA"/>
    <w:rsid w:val="00CB07A3"/>
    <w:rsid w:val="00CB09B3"/>
    <w:rsid w:val="00CB13A1"/>
    <w:rsid w:val="00CB13A4"/>
    <w:rsid w:val="00CB1F64"/>
    <w:rsid w:val="00CB206E"/>
    <w:rsid w:val="00CB22D8"/>
    <w:rsid w:val="00CB23E8"/>
    <w:rsid w:val="00CB25E4"/>
    <w:rsid w:val="00CB3193"/>
    <w:rsid w:val="00CB322C"/>
    <w:rsid w:val="00CB3906"/>
    <w:rsid w:val="00CB3B61"/>
    <w:rsid w:val="00CB4546"/>
    <w:rsid w:val="00CB4748"/>
    <w:rsid w:val="00CB498D"/>
    <w:rsid w:val="00CB5208"/>
    <w:rsid w:val="00CB570D"/>
    <w:rsid w:val="00CB5D3C"/>
    <w:rsid w:val="00CB61B3"/>
    <w:rsid w:val="00CB6BCB"/>
    <w:rsid w:val="00CB6D46"/>
    <w:rsid w:val="00CB7106"/>
    <w:rsid w:val="00CB722B"/>
    <w:rsid w:val="00CB77A6"/>
    <w:rsid w:val="00CB7C1F"/>
    <w:rsid w:val="00CB7EB6"/>
    <w:rsid w:val="00CB7F2B"/>
    <w:rsid w:val="00CB7F37"/>
    <w:rsid w:val="00CB7FC4"/>
    <w:rsid w:val="00CB7FF9"/>
    <w:rsid w:val="00CC002E"/>
    <w:rsid w:val="00CC0303"/>
    <w:rsid w:val="00CC0686"/>
    <w:rsid w:val="00CC0C9E"/>
    <w:rsid w:val="00CC16CF"/>
    <w:rsid w:val="00CC1A47"/>
    <w:rsid w:val="00CC2344"/>
    <w:rsid w:val="00CC2898"/>
    <w:rsid w:val="00CC2D98"/>
    <w:rsid w:val="00CC4068"/>
    <w:rsid w:val="00CC4468"/>
    <w:rsid w:val="00CC473A"/>
    <w:rsid w:val="00CC4867"/>
    <w:rsid w:val="00CC4AB0"/>
    <w:rsid w:val="00CC4D60"/>
    <w:rsid w:val="00CC557F"/>
    <w:rsid w:val="00CC57AA"/>
    <w:rsid w:val="00CC5AC7"/>
    <w:rsid w:val="00CC5B8C"/>
    <w:rsid w:val="00CC66F8"/>
    <w:rsid w:val="00CC6D23"/>
    <w:rsid w:val="00CC70FC"/>
    <w:rsid w:val="00CC7280"/>
    <w:rsid w:val="00CC748C"/>
    <w:rsid w:val="00CC770A"/>
    <w:rsid w:val="00CC77A6"/>
    <w:rsid w:val="00CC788F"/>
    <w:rsid w:val="00CC7EDE"/>
    <w:rsid w:val="00CD004E"/>
    <w:rsid w:val="00CD0E46"/>
    <w:rsid w:val="00CD1207"/>
    <w:rsid w:val="00CD120F"/>
    <w:rsid w:val="00CD1618"/>
    <w:rsid w:val="00CD16CA"/>
    <w:rsid w:val="00CD1B3E"/>
    <w:rsid w:val="00CD1ED5"/>
    <w:rsid w:val="00CD2862"/>
    <w:rsid w:val="00CD2A03"/>
    <w:rsid w:val="00CD2A4A"/>
    <w:rsid w:val="00CD2EA0"/>
    <w:rsid w:val="00CD310D"/>
    <w:rsid w:val="00CD3413"/>
    <w:rsid w:val="00CD3498"/>
    <w:rsid w:val="00CD35FA"/>
    <w:rsid w:val="00CD3884"/>
    <w:rsid w:val="00CD393D"/>
    <w:rsid w:val="00CD396F"/>
    <w:rsid w:val="00CD39E2"/>
    <w:rsid w:val="00CD3BA0"/>
    <w:rsid w:val="00CD3F69"/>
    <w:rsid w:val="00CD4042"/>
    <w:rsid w:val="00CD407C"/>
    <w:rsid w:val="00CD460B"/>
    <w:rsid w:val="00CD4669"/>
    <w:rsid w:val="00CD47BA"/>
    <w:rsid w:val="00CD509F"/>
    <w:rsid w:val="00CD5300"/>
    <w:rsid w:val="00CD56E7"/>
    <w:rsid w:val="00CD5914"/>
    <w:rsid w:val="00CD60BE"/>
    <w:rsid w:val="00CD66F4"/>
    <w:rsid w:val="00CD6B45"/>
    <w:rsid w:val="00CD7243"/>
    <w:rsid w:val="00CD7379"/>
    <w:rsid w:val="00CD73FD"/>
    <w:rsid w:val="00CD7625"/>
    <w:rsid w:val="00CD7895"/>
    <w:rsid w:val="00CD7AE9"/>
    <w:rsid w:val="00CE03FA"/>
    <w:rsid w:val="00CE0708"/>
    <w:rsid w:val="00CE09EF"/>
    <w:rsid w:val="00CE0AEB"/>
    <w:rsid w:val="00CE0E2B"/>
    <w:rsid w:val="00CE1563"/>
    <w:rsid w:val="00CE1FFA"/>
    <w:rsid w:val="00CE2260"/>
    <w:rsid w:val="00CE2422"/>
    <w:rsid w:val="00CE27D4"/>
    <w:rsid w:val="00CE2986"/>
    <w:rsid w:val="00CE2DAD"/>
    <w:rsid w:val="00CE2FBF"/>
    <w:rsid w:val="00CE30E3"/>
    <w:rsid w:val="00CE3221"/>
    <w:rsid w:val="00CE32C4"/>
    <w:rsid w:val="00CE355E"/>
    <w:rsid w:val="00CE3694"/>
    <w:rsid w:val="00CE38B8"/>
    <w:rsid w:val="00CE3A02"/>
    <w:rsid w:val="00CE3C61"/>
    <w:rsid w:val="00CE4201"/>
    <w:rsid w:val="00CE474C"/>
    <w:rsid w:val="00CE4788"/>
    <w:rsid w:val="00CE5242"/>
    <w:rsid w:val="00CE53C1"/>
    <w:rsid w:val="00CE5615"/>
    <w:rsid w:val="00CE576E"/>
    <w:rsid w:val="00CE59C1"/>
    <w:rsid w:val="00CE5B00"/>
    <w:rsid w:val="00CE5C20"/>
    <w:rsid w:val="00CE5DFA"/>
    <w:rsid w:val="00CE5E27"/>
    <w:rsid w:val="00CE5F1F"/>
    <w:rsid w:val="00CE639F"/>
    <w:rsid w:val="00CE6944"/>
    <w:rsid w:val="00CE71DB"/>
    <w:rsid w:val="00CE744A"/>
    <w:rsid w:val="00CE7A48"/>
    <w:rsid w:val="00CE7ADA"/>
    <w:rsid w:val="00CE7DF7"/>
    <w:rsid w:val="00CF01AE"/>
    <w:rsid w:val="00CF063C"/>
    <w:rsid w:val="00CF175B"/>
    <w:rsid w:val="00CF1978"/>
    <w:rsid w:val="00CF1BDE"/>
    <w:rsid w:val="00CF1C84"/>
    <w:rsid w:val="00CF1C93"/>
    <w:rsid w:val="00CF21F2"/>
    <w:rsid w:val="00CF2ACA"/>
    <w:rsid w:val="00CF2BE5"/>
    <w:rsid w:val="00CF2E76"/>
    <w:rsid w:val="00CF3160"/>
    <w:rsid w:val="00CF3389"/>
    <w:rsid w:val="00CF39D7"/>
    <w:rsid w:val="00CF3BF9"/>
    <w:rsid w:val="00CF4049"/>
    <w:rsid w:val="00CF409F"/>
    <w:rsid w:val="00CF4510"/>
    <w:rsid w:val="00CF453A"/>
    <w:rsid w:val="00CF46AC"/>
    <w:rsid w:val="00CF4A32"/>
    <w:rsid w:val="00CF4A46"/>
    <w:rsid w:val="00CF4DEA"/>
    <w:rsid w:val="00CF5202"/>
    <w:rsid w:val="00CF55E8"/>
    <w:rsid w:val="00CF5938"/>
    <w:rsid w:val="00CF5B3D"/>
    <w:rsid w:val="00CF5C87"/>
    <w:rsid w:val="00CF647F"/>
    <w:rsid w:val="00CF659C"/>
    <w:rsid w:val="00CF6935"/>
    <w:rsid w:val="00CF6C71"/>
    <w:rsid w:val="00CF7ADE"/>
    <w:rsid w:val="00CF7E3F"/>
    <w:rsid w:val="00D005E8"/>
    <w:rsid w:val="00D0097B"/>
    <w:rsid w:val="00D00FFF"/>
    <w:rsid w:val="00D01141"/>
    <w:rsid w:val="00D01842"/>
    <w:rsid w:val="00D01A8D"/>
    <w:rsid w:val="00D01FE8"/>
    <w:rsid w:val="00D02621"/>
    <w:rsid w:val="00D02E5C"/>
    <w:rsid w:val="00D03152"/>
    <w:rsid w:val="00D03248"/>
    <w:rsid w:val="00D032F8"/>
    <w:rsid w:val="00D03322"/>
    <w:rsid w:val="00D033EC"/>
    <w:rsid w:val="00D036C4"/>
    <w:rsid w:val="00D03756"/>
    <w:rsid w:val="00D03CC1"/>
    <w:rsid w:val="00D044A2"/>
    <w:rsid w:val="00D04B73"/>
    <w:rsid w:val="00D050B6"/>
    <w:rsid w:val="00D052F8"/>
    <w:rsid w:val="00D05308"/>
    <w:rsid w:val="00D05561"/>
    <w:rsid w:val="00D05729"/>
    <w:rsid w:val="00D059B8"/>
    <w:rsid w:val="00D05AFC"/>
    <w:rsid w:val="00D05C1C"/>
    <w:rsid w:val="00D060F2"/>
    <w:rsid w:val="00D06531"/>
    <w:rsid w:val="00D06762"/>
    <w:rsid w:val="00D06914"/>
    <w:rsid w:val="00D06B08"/>
    <w:rsid w:val="00D0729C"/>
    <w:rsid w:val="00D0762D"/>
    <w:rsid w:val="00D104D8"/>
    <w:rsid w:val="00D1076C"/>
    <w:rsid w:val="00D10918"/>
    <w:rsid w:val="00D10F13"/>
    <w:rsid w:val="00D111F8"/>
    <w:rsid w:val="00D11424"/>
    <w:rsid w:val="00D11554"/>
    <w:rsid w:val="00D11983"/>
    <w:rsid w:val="00D11AC6"/>
    <w:rsid w:val="00D11B2A"/>
    <w:rsid w:val="00D11E42"/>
    <w:rsid w:val="00D121CA"/>
    <w:rsid w:val="00D1236F"/>
    <w:rsid w:val="00D1242C"/>
    <w:rsid w:val="00D1258D"/>
    <w:rsid w:val="00D12A8E"/>
    <w:rsid w:val="00D12E17"/>
    <w:rsid w:val="00D1334B"/>
    <w:rsid w:val="00D135D1"/>
    <w:rsid w:val="00D137D6"/>
    <w:rsid w:val="00D13892"/>
    <w:rsid w:val="00D13B5E"/>
    <w:rsid w:val="00D13EC8"/>
    <w:rsid w:val="00D13F3E"/>
    <w:rsid w:val="00D14204"/>
    <w:rsid w:val="00D14658"/>
    <w:rsid w:val="00D1533D"/>
    <w:rsid w:val="00D15A72"/>
    <w:rsid w:val="00D15BCF"/>
    <w:rsid w:val="00D15C12"/>
    <w:rsid w:val="00D15CD8"/>
    <w:rsid w:val="00D16C20"/>
    <w:rsid w:val="00D16F0E"/>
    <w:rsid w:val="00D171D9"/>
    <w:rsid w:val="00D1742D"/>
    <w:rsid w:val="00D17852"/>
    <w:rsid w:val="00D2032B"/>
    <w:rsid w:val="00D20A9D"/>
    <w:rsid w:val="00D2148B"/>
    <w:rsid w:val="00D214C8"/>
    <w:rsid w:val="00D2183F"/>
    <w:rsid w:val="00D2190C"/>
    <w:rsid w:val="00D21BBC"/>
    <w:rsid w:val="00D220AC"/>
    <w:rsid w:val="00D22262"/>
    <w:rsid w:val="00D224A9"/>
    <w:rsid w:val="00D22590"/>
    <w:rsid w:val="00D225CC"/>
    <w:rsid w:val="00D22B5E"/>
    <w:rsid w:val="00D22CFB"/>
    <w:rsid w:val="00D2316B"/>
    <w:rsid w:val="00D233B5"/>
    <w:rsid w:val="00D237EE"/>
    <w:rsid w:val="00D23CE6"/>
    <w:rsid w:val="00D23E79"/>
    <w:rsid w:val="00D242F8"/>
    <w:rsid w:val="00D24510"/>
    <w:rsid w:val="00D2453E"/>
    <w:rsid w:val="00D2460E"/>
    <w:rsid w:val="00D24949"/>
    <w:rsid w:val="00D25121"/>
    <w:rsid w:val="00D252CE"/>
    <w:rsid w:val="00D2531A"/>
    <w:rsid w:val="00D2540D"/>
    <w:rsid w:val="00D25A64"/>
    <w:rsid w:val="00D25A9B"/>
    <w:rsid w:val="00D25C29"/>
    <w:rsid w:val="00D26462"/>
    <w:rsid w:val="00D26497"/>
    <w:rsid w:val="00D26705"/>
    <w:rsid w:val="00D26811"/>
    <w:rsid w:val="00D26895"/>
    <w:rsid w:val="00D26E2D"/>
    <w:rsid w:val="00D27096"/>
    <w:rsid w:val="00D27637"/>
    <w:rsid w:val="00D27C99"/>
    <w:rsid w:val="00D27D8F"/>
    <w:rsid w:val="00D27E39"/>
    <w:rsid w:val="00D30CE9"/>
    <w:rsid w:val="00D30D4D"/>
    <w:rsid w:val="00D318AD"/>
    <w:rsid w:val="00D31983"/>
    <w:rsid w:val="00D31C89"/>
    <w:rsid w:val="00D31F15"/>
    <w:rsid w:val="00D3219C"/>
    <w:rsid w:val="00D32299"/>
    <w:rsid w:val="00D3263F"/>
    <w:rsid w:val="00D3279D"/>
    <w:rsid w:val="00D32AC6"/>
    <w:rsid w:val="00D32EC1"/>
    <w:rsid w:val="00D33045"/>
    <w:rsid w:val="00D332E3"/>
    <w:rsid w:val="00D337B5"/>
    <w:rsid w:val="00D33A95"/>
    <w:rsid w:val="00D3474D"/>
    <w:rsid w:val="00D34778"/>
    <w:rsid w:val="00D348B6"/>
    <w:rsid w:val="00D34F5F"/>
    <w:rsid w:val="00D351CF"/>
    <w:rsid w:val="00D35534"/>
    <w:rsid w:val="00D35ABF"/>
    <w:rsid w:val="00D35F60"/>
    <w:rsid w:val="00D36705"/>
    <w:rsid w:val="00D36954"/>
    <w:rsid w:val="00D36AFD"/>
    <w:rsid w:val="00D370CD"/>
    <w:rsid w:val="00D3720C"/>
    <w:rsid w:val="00D37C48"/>
    <w:rsid w:val="00D4073E"/>
    <w:rsid w:val="00D40BAF"/>
    <w:rsid w:val="00D40BFC"/>
    <w:rsid w:val="00D40C87"/>
    <w:rsid w:val="00D40DAF"/>
    <w:rsid w:val="00D41075"/>
    <w:rsid w:val="00D415C5"/>
    <w:rsid w:val="00D41F0B"/>
    <w:rsid w:val="00D42109"/>
    <w:rsid w:val="00D425FB"/>
    <w:rsid w:val="00D426BF"/>
    <w:rsid w:val="00D43176"/>
    <w:rsid w:val="00D43452"/>
    <w:rsid w:val="00D4371E"/>
    <w:rsid w:val="00D43774"/>
    <w:rsid w:val="00D4380C"/>
    <w:rsid w:val="00D43B99"/>
    <w:rsid w:val="00D43BFD"/>
    <w:rsid w:val="00D43C78"/>
    <w:rsid w:val="00D43EA7"/>
    <w:rsid w:val="00D44395"/>
    <w:rsid w:val="00D44EF5"/>
    <w:rsid w:val="00D44FD2"/>
    <w:rsid w:val="00D450CA"/>
    <w:rsid w:val="00D450F5"/>
    <w:rsid w:val="00D4524B"/>
    <w:rsid w:val="00D45264"/>
    <w:rsid w:val="00D453A7"/>
    <w:rsid w:val="00D4546C"/>
    <w:rsid w:val="00D458E4"/>
    <w:rsid w:val="00D45992"/>
    <w:rsid w:val="00D45D55"/>
    <w:rsid w:val="00D45D7D"/>
    <w:rsid w:val="00D45EB0"/>
    <w:rsid w:val="00D45FE9"/>
    <w:rsid w:val="00D460E4"/>
    <w:rsid w:val="00D46253"/>
    <w:rsid w:val="00D466AE"/>
    <w:rsid w:val="00D469D4"/>
    <w:rsid w:val="00D46B7B"/>
    <w:rsid w:val="00D46BA4"/>
    <w:rsid w:val="00D46EBC"/>
    <w:rsid w:val="00D4740C"/>
    <w:rsid w:val="00D47AAD"/>
    <w:rsid w:val="00D47DAD"/>
    <w:rsid w:val="00D50153"/>
    <w:rsid w:val="00D501E7"/>
    <w:rsid w:val="00D5099B"/>
    <w:rsid w:val="00D50F99"/>
    <w:rsid w:val="00D51AA6"/>
    <w:rsid w:val="00D51B72"/>
    <w:rsid w:val="00D51BD6"/>
    <w:rsid w:val="00D52397"/>
    <w:rsid w:val="00D5249E"/>
    <w:rsid w:val="00D526F6"/>
    <w:rsid w:val="00D526F7"/>
    <w:rsid w:val="00D529E5"/>
    <w:rsid w:val="00D52BD1"/>
    <w:rsid w:val="00D52D49"/>
    <w:rsid w:val="00D53169"/>
    <w:rsid w:val="00D53646"/>
    <w:rsid w:val="00D53749"/>
    <w:rsid w:val="00D53B03"/>
    <w:rsid w:val="00D53E77"/>
    <w:rsid w:val="00D542F4"/>
    <w:rsid w:val="00D54476"/>
    <w:rsid w:val="00D54AEB"/>
    <w:rsid w:val="00D54B69"/>
    <w:rsid w:val="00D54DFF"/>
    <w:rsid w:val="00D55090"/>
    <w:rsid w:val="00D55AC8"/>
    <w:rsid w:val="00D56012"/>
    <w:rsid w:val="00D5612F"/>
    <w:rsid w:val="00D56BFA"/>
    <w:rsid w:val="00D56E9D"/>
    <w:rsid w:val="00D57395"/>
    <w:rsid w:val="00D57A27"/>
    <w:rsid w:val="00D57CB9"/>
    <w:rsid w:val="00D60083"/>
    <w:rsid w:val="00D60110"/>
    <w:rsid w:val="00D60305"/>
    <w:rsid w:val="00D60809"/>
    <w:rsid w:val="00D60C4F"/>
    <w:rsid w:val="00D60D09"/>
    <w:rsid w:val="00D60E99"/>
    <w:rsid w:val="00D61473"/>
    <w:rsid w:val="00D61662"/>
    <w:rsid w:val="00D61805"/>
    <w:rsid w:val="00D61E49"/>
    <w:rsid w:val="00D61F56"/>
    <w:rsid w:val="00D61FDB"/>
    <w:rsid w:val="00D62941"/>
    <w:rsid w:val="00D62A57"/>
    <w:rsid w:val="00D632AF"/>
    <w:rsid w:val="00D634AA"/>
    <w:rsid w:val="00D63897"/>
    <w:rsid w:val="00D63E38"/>
    <w:rsid w:val="00D641D2"/>
    <w:rsid w:val="00D642B8"/>
    <w:rsid w:val="00D64609"/>
    <w:rsid w:val="00D6464D"/>
    <w:rsid w:val="00D648FE"/>
    <w:rsid w:val="00D65334"/>
    <w:rsid w:val="00D655C0"/>
    <w:rsid w:val="00D657A4"/>
    <w:rsid w:val="00D6585B"/>
    <w:rsid w:val="00D66388"/>
    <w:rsid w:val="00D66474"/>
    <w:rsid w:val="00D668A5"/>
    <w:rsid w:val="00D6696A"/>
    <w:rsid w:val="00D66A8A"/>
    <w:rsid w:val="00D66D65"/>
    <w:rsid w:val="00D66ED2"/>
    <w:rsid w:val="00D67330"/>
    <w:rsid w:val="00D67531"/>
    <w:rsid w:val="00D67E9B"/>
    <w:rsid w:val="00D7017D"/>
    <w:rsid w:val="00D7020E"/>
    <w:rsid w:val="00D702ED"/>
    <w:rsid w:val="00D70431"/>
    <w:rsid w:val="00D70497"/>
    <w:rsid w:val="00D70811"/>
    <w:rsid w:val="00D70BC3"/>
    <w:rsid w:val="00D70CA3"/>
    <w:rsid w:val="00D718B6"/>
    <w:rsid w:val="00D7233E"/>
    <w:rsid w:val="00D72558"/>
    <w:rsid w:val="00D725E0"/>
    <w:rsid w:val="00D727B6"/>
    <w:rsid w:val="00D72809"/>
    <w:rsid w:val="00D729D8"/>
    <w:rsid w:val="00D72B10"/>
    <w:rsid w:val="00D72E08"/>
    <w:rsid w:val="00D731CA"/>
    <w:rsid w:val="00D733A6"/>
    <w:rsid w:val="00D7359C"/>
    <w:rsid w:val="00D73636"/>
    <w:rsid w:val="00D7369D"/>
    <w:rsid w:val="00D73700"/>
    <w:rsid w:val="00D73752"/>
    <w:rsid w:val="00D73A14"/>
    <w:rsid w:val="00D73DF6"/>
    <w:rsid w:val="00D7470E"/>
    <w:rsid w:val="00D74845"/>
    <w:rsid w:val="00D758BF"/>
    <w:rsid w:val="00D75C6A"/>
    <w:rsid w:val="00D75D60"/>
    <w:rsid w:val="00D75D9C"/>
    <w:rsid w:val="00D762F3"/>
    <w:rsid w:val="00D76316"/>
    <w:rsid w:val="00D764B7"/>
    <w:rsid w:val="00D76D38"/>
    <w:rsid w:val="00D77189"/>
    <w:rsid w:val="00D7745C"/>
    <w:rsid w:val="00D778C2"/>
    <w:rsid w:val="00D77CB4"/>
    <w:rsid w:val="00D77E5B"/>
    <w:rsid w:val="00D80599"/>
    <w:rsid w:val="00D808C1"/>
    <w:rsid w:val="00D81656"/>
    <w:rsid w:val="00D8186F"/>
    <w:rsid w:val="00D81DF1"/>
    <w:rsid w:val="00D82230"/>
    <w:rsid w:val="00D82400"/>
    <w:rsid w:val="00D82444"/>
    <w:rsid w:val="00D82E68"/>
    <w:rsid w:val="00D831DC"/>
    <w:rsid w:val="00D832C4"/>
    <w:rsid w:val="00D83998"/>
    <w:rsid w:val="00D83FB1"/>
    <w:rsid w:val="00D83FC9"/>
    <w:rsid w:val="00D84188"/>
    <w:rsid w:val="00D846F5"/>
    <w:rsid w:val="00D848EF"/>
    <w:rsid w:val="00D8526A"/>
    <w:rsid w:val="00D852CC"/>
    <w:rsid w:val="00D85B75"/>
    <w:rsid w:val="00D85D42"/>
    <w:rsid w:val="00D86119"/>
    <w:rsid w:val="00D86384"/>
    <w:rsid w:val="00D866DC"/>
    <w:rsid w:val="00D86D86"/>
    <w:rsid w:val="00D875F1"/>
    <w:rsid w:val="00D87AA6"/>
    <w:rsid w:val="00D87D7E"/>
    <w:rsid w:val="00D90456"/>
    <w:rsid w:val="00D905BE"/>
    <w:rsid w:val="00D90BF9"/>
    <w:rsid w:val="00D91116"/>
    <w:rsid w:val="00D91182"/>
    <w:rsid w:val="00D91183"/>
    <w:rsid w:val="00D915C3"/>
    <w:rsid w:val="00D91865"/>
    <w:rsid w:val="00D91BE1"/>
    <w:rsid w:val="00D92046"/>
    <w:rsid w:val="00D921B4"/>
    <w:rsid w:val="00D92551"/>
    <w:rsid w:val="00D92815"/>
    <w:rsid w:val="00D92825"/>
    <w:rsid w:val="00D92BF6"/>
    <w:rsid w:val="00D92F00"/>
    <w:rsid w:val="00D931C4"/>
    <w:rsid w:val="00D935F9"/>
    <w:rsid w:val="00D93615"/>
    <w:rsid w:val="00D93E5C"/>
    <w:rsid w:val="00D94047"/>
    <w:rsid w:val="00D94155"/>
    <w:rsid w:val="00D941A3"/>
    <w:rsid w:val="00D94297"/>
    <w:rsid w:val="00D944B5"/>
    <w:rsid w:val="00D94671"/>
    <w:rsid w:val="00D95AD7"/>
    <w:rsid w:val="00D95B26"/>
    <w:rsid w:val="00D95B7C"/>
    <w:rsid w:val="00D964E7"/>
    <w:rsid w:val="00D96638"/>
    <w:rsid w:val="00D96796"/>
    <w:rsid w:val="00D968B6"/>
    <w:rsid w:val="00D96A7D"/>
    <w:rsid w:val="00D96D60"/>
    <w:rsid w:val="00D96E0B"/>
    <w:rsid w:val="00D97246"/>
    <w:rsid w:val="00D974A5"/>
    <w:rsid w:val="00D974B9"/>
    <w:rsid w:val="00D975F3"/>
    <w:rsid w:val="00D97B88"/>
    <w:rsid w:val="00DA0321"/>
    <w:rsid w:val="00DA062D"/>
    <w:rsid w:val="00DA094A"/>
    <w:rsid w:val="00DA0C74"/>
    <w:rsid w:val="00DA0DC6"/>
    <w:rsid w:val="00DA0DC7"/>
    <w:rsid w:val="00DA1020"/>
    <w:rsid w:val="00DA1CF6"/>
    <w:rsid w:val="00DA1E51"/>
    <w:rsid w:val="00DA278B"/>
    <w:rsid w:val="00DA2800"/>
    <w:rsid w:val="00DA2BB4"/>
    <w:rsid w:val="00DA2EF3"/>
    <w:rsid w:val="00DA335C"/>
    <w:rsid w:val="00DA3509"/>
    <w:rsid w:val="00DA36B1"/>
    <w:rsid w:val="00DA379F"/>
    <w:rsid w:val="00DA3C86"/>
    <w:rsid w:val="00DA3DC4"/>
    <w:rsid w:val="00DA40DE"/>
    <w:rsid w:val="00DA42C0"/>
    <w:rsid w:val="00DA59D5"/>
    <w:rsid w:val="00DA5F7F"/>
    <w:rsid w:val="00DA65C2"/>
    <w:rsid w:val="00DA746D"/>
    <w:rsid w:val="00DA788A"/>
    <w:rsid w:val="00DA7E3E"/>
    <w:rsid w:val="00DA7EBA"/>
    <w:rsid w:val="00DB093D"/>
    <w:rsid w:val="00DB1840"/>
    <w:rsid w:val="00DB1C14"/>
    <w:rsid w:val="00DB1DD5"/>
    <w:rsid w:val="00DB1E98"/>
    <w:rsid w:val="00DB200E"/>
    <w:rsid w:val="00DB22A5"/>
    <w:rsid w:val="00DB2546"/>
    <w:rsid w:val="00DB25FE"/>
    <w:rsid w:val="00DB2A82"/>
    <w:rsid w:val="00DB2DCF"/>
    <w:rsid w:val="00DB2F70"/>
    <w:rsid w:val="00DB3590"/>
    <w:rsid w:val="00DB3B00"/>
    <w:rsid w:val="00DB3B4B"/>
    <w:rsid w:val="00DB4378"/>
    <w:rsid w:val="00DB44AE"/>
    <w:rsid w:val="00DB46B3"/>
    <w:rsid w:val="00DB46FE"/>
    <w:rsid w:val="00DB48D9"/>
    <w:rsid w:val="00DB4DD0"/>
    <w:rsid w:val="00DB4DD2"/>
    <w:rsid w:val="00DB528F"/>
    <w:rsid w:val="00DB5CC7"/>
    <w:rsid w:val="00DB5EA8"/>
    <w:rsid w:val="00DB6355"/>
    <w:rsid w:val="00DB6C3C"/>
    <w:rsid w:val="00DB6DF6"/>
    <w:rsid w:val="00DB6EDF"/>
    <w:rsid w:val="00DB767D"/>
    <w:rsid w:val="00DB768C"/>
    <w:rsid w:val="00DB7D47"/>
    <w:rsid w:val="00DB7DD2"/>
    <w:rsid w:val="00DB7E8E"/>
    <w:rsid w:val="00DC0542"/>
    <w:rsid w:val="00DC092B"/>
    <w:rsid w:val="00DC0CEA"/>
    <w:rsid w:val="00DC0DDF"/>
    <w:rsid w:val="00DC1194"/>
    <w:rsid w:val="00DC13EF"/>
    <w:rsid w:val="00DC1474"/>
    <w:rsid w:val="00DC1C8C"/>
    <w:rsid w:val="00DC1DE3"/>
    <w:rsid w:val="00DC26CD"/>
    <w:rsid w:val="00DC26F1"/>
    <w:rsid w:val="00DC274A"/>
    <w:rsid w:val="00DC291A"/>
    <w:rsid w:val="00DC2974"/>
    <w:rsid w:val="00DC2DF3"/>
    <w:rsid w:val="00DC318C"/>
    <w:rsid w:val="00DC348D"/>
    <w:rsid w:val="00DC34AC"/>
    <w:rsid w:val="00DC3E51"/>
    <w:rsid w:val="00DC3F89"/>
    <w:rsid w:val="00DC4111"/>
    <w:rsid w:val="00DC47E7"/>
    <w:rsid w:val="00DC4F51"/>
    <w:rsid w:val="00DC55A1"/>
    <w:rsid w:val="00DC69F8"/>
    <w:rsid w:val="00DC6A89"/>
    <w:rsid w:val="00DC6C62"/>
    <w:rsid w:val="00DC6DAA"/>
    <w:rsid w:val="00DC6E99"/>
    <w:rsid w:val="00DC6F11"/>
    <w:rsid w:val="00DC72DD"/>
    <w:rsid w:val="00DC74E0"/>
    <w:rsid w:val="00DC74EC"/>
    <w:rsid w:val="00DC7B9F"/>
    <w:rsid w:val="00DC7C00"/>
    <w:rsid w:val="00DC7DB5"/>
    <w:rsid w:val="00DD0553"/>
    <w:rsid w:val="00DD09F9"/>
    <w:rsid w:val="00DD0A86"/>
    <w:rsid w:val="00DD187E"/>
    <w:rsid w:val="00DD1DAA"/>
    <w:rsid w:val="00DD1E27"/>
    <w:rsid w:val="00DD1FFA"/>
    <w:rsid w:val="00DD20E9"/>
    <w:rsid w:val="00DD2236"/>
    <w:rsid w:val="00DD23CE"/>
    <w:rsid w:val="00DD240F"/>
    <w:rsid w:val="00DD273C"/>
    <w:rsid w:val="00DD2831"/>
    <w:rsid w:val="00DD3622"/>
    <w:rsid w:val="00DD3B57"/>
    <w:rsid w:val="00DD3B7E"/>
    <w:rsid w:val="00DD3CC0"/>
    <w:rsid w:val="00DD3EE9"/>
    <w:rsid w:val="00DD42DA"/>
    <w:rsid w:val="00DD4400"/>
    <w:rsid w:val="00DD459A"/>
    <w:rsid w:val="00DD4A67"/>
    <w:rsid w:val="00DD5072"/>
    <w:rsid w:val="00DD545A"/>
    <w:rsid w:val="00DD55A4"/>
    <w:rsid w:val="00DD5631"/>
    <w:rsid w:val="00DD6212"/>
    <w:rsid w:val="00DD626A"/>
    <w:rsid w:val="00DD67AB"/>
    <w:rsid w:val="00DD67B4"/>
    <w:rsid w:val="00DD67E1"/>
    <w:rsid w:val="00DD69EC"/>
    <w:rsid w:val="00DD69F2"/>
    <w:rsid w:val="00DD6A51"/>
    <w:rsid w:val="00DD6B55"/>
    <w:rsid w:val="00DD6C66"/>
    <w:rsid w:val="00DD7339"/>
    <w:rsid w:val="00DD746F"/>
    <w:rsid w:val="00DD74AA"/>
    <w:rsid w:val="00DD7653"/>
    <w:rsid w:val="00DD76E4"/>
    <w:rsid w:val="00DD794B"/>
    <w:rsid w:val="00DD7CFB"/>
    <w:rsid w:val="00DD7DB0"/>
    <w:rsid w:val="00DE03A8"/>
    <w:rsid w:val="00DE0B03"/>
    <w:rsid w:val="00DE10E3"/>
    <w:rsid w:val="00DE157A"/>
    <w:rsid w:val="00DE166E"/>
    <w:rsid w:val="00DE1F46"/>
    <w:rsid w:val="00DE26AB"/>
    <w:rsid w:val="00DE28B4"/>
    <w:rsid w:val="00DE2CE8"/>
    <w:rsid w:val="00DE338B"/>
    <w:rsid w:val="00DE359E"/>
    <w:rsid w:val="00DE36A9"/>
    <w:rsid w:val="00DE372C"/>
    <w:rsid w:val="00DE373F"/>
    <w:rsid w:val="00DE3745"/>
    <w:rsid w:val="00DE379A"/>
    <w:rsid w:val="00DE37D2"/>
    <w:rsid w:val="00DE492B"/>
    <w:rsid w:val="00DE4F6C"/>
    <w:rsid w:val="00DE5CCD"/>
    <w:rsid w:val="00DE5D53"/>
    <w:rsid w:val="00DE5E83"/>
    <w:rsid w:val="00DE62CA"/>
    <w:rsid w:val="00DE6ABB"/>
    <w:rsid w:val="00DE6CB0"/>
    <w:rsid w:val="00DE6F02"/>
    <w:rsid w:val="00DE6FD7"/>
    <w:rsid w:val="00DE72E5"/>
    <w:rsid w:val="00DE7538"/>
    <w:rsid w:val="00DE7882"/>
    <w:rsid w:val="00DE794D"/>
    <w:rsid w:val="00DE7A9A"/>
    <w:rsid w:val="00DE7FB9"/>
    <w:rsid w:val="00DF087A"/>
    <w:rsid w:val="00DF0E6D"/>
    <w:rsid w:val="00DF11C4"/>
    <w:rsid w:val="00DF150A"/>
    <w:rsid w:val="00DF153B"/>
    <w:rsid w:val="00DF1A7F"/>
    <w:rsid w:val="00DF1BB1"/>
    <w:rsid w:val="00DF1E28"/>
    <w:rsid w:val="00DF20D2"/>
    <w:rsid w:val="00DF22C4"/>
    <w:rsid w:val="00DF24F5"/>
    <w:rsid w:val="00DF28E2"/>
    <w:rsid w:val="00DF2A2A"/>
    <w:rsid w:val="00DF2FE8"/>
    <w:rsid w:val="00DF30AB"/>
    <w:rsid w:val="00DF3E9E"/>
    <w:rsid w:val="00DF3EB3"/>
    <w:rsid w:val="00DF41A3"/>
    <w:rsid w:val="00DF421F"/>
    <w:rsid w:val="00DF4265"/>
    <w:rsid w:val="00DF43EF"/>
    <w:rsid w:val="00DF45A1"/>
    <w:rsid w:val="00DF45A6"/>
    <w:rsid w:val="00DF4BE6"/>
    <w:rsid w:val="00DF52ED"/>
    <w:rsid w:val="00DF52F1"/>
    <w:rsid w:val="00DF61A5"/>
    <w:rsid w:val="00DF6B64"/>
    <w:rsid w:val="00DF6BA9"/>
    <w:rsid w:val="00DF7117"/>
    <w:rsid w:val="00DF7762"/>
    <w:rsid w:val="00DF7915"/>
    <w:rsid w:val="00E000AF"/>
    <w:rsid w:val="00E0019B"/>
    <w:rsid w:val="00E00B83"/>
    <w:rsid w:val="00E00EBB"/>
    <w:rsid w:val="00E010B7"/>
    <w:rsid w:val="00E01592"/>
    <w:rsid w:val="00E01BC7"/>
    <w:rsid w:val="00E01D18"/>
    <w:rsid w:val="00E01E60"/>
    <w:rsid w:val="00E0217E"/>
    <w:rsid w:val="00E023B1"/>
    <w:rsid w:val="00E029B5"/>
    <w:rsid w:val="00E02DD8"/>
    <w:rsid w:val="00E03A2B"/>
    <w:rsid w:val="00E03B8E"/>
    <w:rsid w:val="00E0425A"/>
    <w:rsid w:val="00E04942"/>
    <w:rsid w:val="00E05200"/>
    <w:rsid w:val="00E05536"/>
    <w:rsid w:val="00E055FC"/>
    <w:rsid w:val="00E05C8A"/>
    <w:rsid w:val="00E06139"/>
    <w:rsid w:val="00E0633E"/>
    <w:rsid w:val="00E0646F"/>
    <w:rsid w:val="00E064F7"/>
    <w:rsid w:val="00E0683B"/>
    <w:rsid w:val="00E0689E"/>
    <w:rsid w:val="00E07323"/>
    <w:rsid w:val="00E07522"/>
    <w:rsid w:val="00E07A41"/>
    <w:rsid w:val="00E07A6A"/>
    <w:rsid w:val="00E07FB5"/>
    <w:rsid w:val="00E10005"/>
    <w:rsid w:val="00E1028F"/>
    <w:rsid w:val="00E1065C"/>
    <w:rsid w:val="00E1096C"/>
    <w:rsid w:val="00E109D5"/>
    <w:rsid w:val="00E10BFB"/>
    <w:rsid w:val="00E10ECD"/>
    <w:rsid w:val="00E110B6"/>
    <w:rsid w:val="00E11188"/>
    <w:rsid w:val="00E115D8"/>
    <w:rsid w:val="00E118EE"/>
    <w:rsid w:val="00E11980"/>
    <w:rsid w:val="00E11ED2"/>
    <w:rsid w:val="00E11EF5"/>
    <w:rsid w:val="00E12C62"/>
    <w:rsid w:val="00E131E6"/>
    <w:rsid w:val="00E139F0"/>
    <w:rsid w:val="00E13E20"/>
    <w:rsid w:val="00E14088"/>
    <w:rsid w:val="00E1460F"/>
    <w:rsid w:val="00E14798"/>
    <w:rsid w:val="00E1491F"/>
    <w:rsid w:val="00E149D8"/>
    <w:rsid w:val="00E150F5"/>
    <w:rsid w:val="00E154C9"/>
    <w:rsid w:val="00E1550C"/>
    <w:rsid w:val="00E156AB"/>
    <w:rsid w:val="00E15761"/>
    <w:rsid w:val="00E15893"/>
    <w:rsid w:val="00E15B4D"/>
    <w:rsid w:val="00E15BE9"/>
    <w:rsid w:val="00E16333"/>
    <w:rsid w:val="00E164BA"/>
    <w:rsid w:val="00E16847"/>
    <w:rsid w:val="00E16A97"/>
    <w:rsid w:val="00E172DC"/>
    <w:rsid w:val="00E179CB"/>
    <w:rsid w:val="00E17CB0"/>
    <w:rsid w:val="00E17CE8"/>
    <w:rsid w:val="00E17DC2"/>
    <w:rsid w:val="00E2002D"/>
    <w:rsid w:val="00E203A2"/>
    <w:rsid w:val="00E20782"/>
    <w:rsid w:val="00E207CA"/>
    <w:rsid w:val="00E20CFE"/>
    <w:rsid w:val="00E20DE4"/>
    <w:rsid w:val="00E20E8B"/>
    <w:rsid w:val="00E20F27"/>
    <w:rsid w:val="00E21130"/>
    <w:rsid w:val="00E214A8"/>
    <w:rsid w:val="00E21882"/>
    <w:rsid w:val="00E21A59"/>
    <w:rsid w:val="00E21B85"/>
    <w:rsid w:val="00E21D28"/>
    <w:rsid w:val="00E2276B"/>
    <w:rsid w:val="00E22D65"/>
    <w:rsid w:val="00E22EA2"/>
    <w:rsid w:val="00E230C5"/>
    <w:rsid w:val="00E23366"/>
    <w:rsid w:val="00E23854"/>
    <w:rsid w:val="00E23963"/>
    <w:rsid w:val="00E23AE9"/>
    <w:rsid w:val="00E23E10"/>
    <w:rsid w:val="00E2414A"/>
    <w:rsid w:val="00E242A7"/>
    <w:rsid w:val="00E24355"/>
    <w:rsid w:val="00E24537"/>
    <w:rsid w:val="00E24636"/>
    <w:rsid w:val="00E24BB0"/>
    <w:rsid w:val="00E24DAB"/>
    <w:rsid w:val="00E2517D"/>
    <w:rsid w:val="00E2583E"/>
    <w:rsid w:val="00E264AA"/>
    <w:rsid w:val="00E26785"/>
    <w:rsid w:val="00E271A5"/>
    <w:rsid w:val="00E27323"/>
    <w:rsid w:val="00E2770F"/>
    <w:rsid w:val="00E27767"/>
    <w:rsid w:val="00E27CA1"/>
    <w:rsid w:val="00E27E3F"/>
    <w:rsid w:val="00E300F9"/>
    <w:rsid w:val="00E30110"/>
    <w:rsid w:val="00E302E8"/>
    <w:rsid w:val="00E30967"/>
    <w:rsid w:val="00E30CC5"/>
    <w:rsid w:val="00E3113A"/>
    <w:rsid w:val="00E31E8E"/>
    <w:rsid w:val="00E324EC"/>
    <w:rsid w:val="00E32683"/>
    <w:rsid w:val="00E32716"/>
    <w:rsid w:val="00E329D2"/>
    <w:rsid w:val="00E32DBC"/>
    <w:rsid w:val="00E32E24"/>
    <w:rsid w:val="00E33103"/>
    <w:rsid w:val="00E33132"/>
    <w:rsid w:val="00E33272"/>
    <w:rsid w:val="00E3346C"/>
    <w:rsid w:val="00E33501"/>
    <w:rsid w:val="00E33549"/>
    <w:rsid w:val="00E33B1F"/>
    <w:rsid w:val="00E34193"/>
    <w:rsid w:val="00E34449"/>
    <w:rsid w:val="00E347CC"/>
    <w:rsid w:val="00E34C92"/>
    <w:rsid w:val="00E353C4"/>
    <w:rsid w:val="00E356B9"/>
    <w:rsid w:val="00E36801"/>
    <w:rsid w:val="00E3696F"/>
    <w:rsid w:val="00E36B27"/>
    <w:rsid w:val="00E36BD3"/>
    <w:rsid w:val="00E36DC7"/>
    <w:rsid w:val="00E3751A"/>
    <w:rsid w:val="00E3753C"/>
    <w:rsid w:val="00E3763F"/>
    <w:rsid w:val="00E37913"/>
    <w:rsid w:val="00E37CA6"/>
    <w:rsid w:val="00E37FB5"/>
    <w:rsid w:val="00E401A3"/>
    <w:rsid w:val="00E407BE"/>
    <w:rsid w:val="00E40E4E"/>
    <w:rsid w:val="00E40FD8"/>
    <w:rsid w:val="00E41509"/>
    <w:rsid w:val="00E417E1"/>
    <w:rsid w:val="00E42166"/>
    <w:rsid w:val="00E42333"/>
    <w:rsid w:val="00E42697"/>
    <w:rsid w:val="00E42C27"/>
    <w:rsid w:val="00E432F3"/>
    <w:rsid w:val="00E437DB"/>
    <w:rsid w:val="00E43C14"/>
    <w:rsid w:val="00E43E08"/>
    <w:rsid w:val="00E43F42"/>
    <w:rsid w:val="00E440DA"/>
    <w:rsid w:val="00E44358"/>
    <w:rsid w:val="00E44385"/>
    <w:rsid w:val="00E44775"/>
    <w:rsid w:val="00E447CC"/>
    <w:rsid w:val="00E44897"/>
    <w:rsid w:val="00E44B35"/>
    <w:rsid w:val="00E44DD5"/>
    <w:rsid w:val="00E453A1"/>
    <w:rsid w:val="00E45704"/>
    <w:rsid w:val="00E45978"/>
    <w:rsid w:val="00E4621E"/>
    <w:rsid w:val="00E467E1"/>
    <w:rsid w:val="00E46DDB"/>
    <w:rsid w:val="00E47041"/>
    <w:rsid w:val="00E4712D"/>
    <w:rsid w:val="00E472FC"/>
    <w:rsid w:val="00E473F5"/>
    <w:rsid w:val="00E47B94"/>
    <w:rsid w:val="00E50000"/>
    <w:rsid w:val="00E50117"/>
    <w:rsid w:val="00E5014B"/>
    <w:rsid w:val="00E504B8"/>
    <w:rsid w:val="00E505EA"/>
    <w:rsid w:val="00E509AF"/>
    <w:rsid w:val="00E50CB0"/>
    <w:rsid w:val="00E511B7"/>
    <w:rsid w:val="00E51A49"/>
    <w:rsid w:val="00E51DDA"/>
    <w:rsid w:val="00E525B1"/>
    <w:rsid w:val="00E52614"/>
    <w:rsid w:val="00E527F6"/>
    <w:rsid w:val="00E52829"/>
    <w:rsid w:val="00E52915"/>
    <w:rsid w:val="00E53671"/>
    <w:rsid w:val="00E540EF"/>
    <w:rsid w:val="00E54718"/>
    <w:rsid w:val="00E548DC"/>
    <w:rsid w:val="00E54A29"/>
    <w:rsid w:val="00E54D28"/>
    <w:rsid w:val="00E54F7A"/>
    <w:rsid w:val="00E55171"/>
    <w:rsid w:val="00E55547"/>
    <w:rsid w:val="00E55562"/>
    <w:rsid w:val="00E557D1"/>
    <w:rsid w:val="00E55B78"/>
    <w:rsid w:val="00E55CE0"/>
    <w:rsid w:val="00E56059"/>
    <w:rsid w:val="00E560FA"/>
    <w:rsid w:val="00E5627A"/>
    <w:rsid w:val="00E56845"/>
    <w:rsid w:val="00E568BB"/>
    <w:rsid w:val="00E568BE"/>
    <w:rsid w:val="00E57415"/>
    <w:rsid w:val="00E5744C"/>
    <w:rsid w:val="00E57873"/>
    <w:rsid w:val="00E579EA"/>
    <w:rsid w:val="00E57D91"/>
    <w:rsid w:val="00E57FBD"/>
    <w:rsid w:val="00E603E4"/>
    <w:rsid w:val="00E6081E"/>
    <w:rsid w:val="00E60BC7"/>
    <w:rsid w:val="00E60FB1"/>
    <w:rsid w:val="00E61DDA"/>
    <w:rsid w:val="00E61EDA"/>
    <w:rsid w:val="00E62557"/>
    <w:rsid w:val="00E629F8"/>
    <w:rsid w:val="00E62DF6"/>
    <w:rsid w:val="00E631A9"/>
    <w:rsid w:val="00E632B6"/>
    <w:rsid w:val="00E6351A"/>
    <w:rsid w:val="00E63D9B"/>
    <w:rsid w:val="00E64087"/>
    <w:rsid w:val="00E6453C"/>
    <w:rsid w:val="00E645BB"/>
    <w:rsid w:val="00E64825"/>
    <w:rsid w:val="00E6482B"/>
    <w:rsid w:val="00E64983"/>
    <w:rsid w:val="00E65A08"/>
    <w:rsid w:val="00E66043"/>
    <w:rsid w:val="00E66D14"/>
    <w:rsid w:val="00E66EB7"/>
    <w:rsid w:val="00E66F79"/>
    <w:rsid w:val="00E66FBD"/>
    <w:rsid w:val="00E67180"/>
    <w:rsid w:val="00E6737A"/>
    <w:rsid w:val="00E67CA6"/>
    <w:rsid w:val="00E67E38"/>
    <w:rsid w:val="00E70AE2"/>
    <w:rsid w:val="00E70E51"/>
    <w:rsid w:val="00E712A8"/>
    <w:rsid w:val="00E71851"/>
    <w:rsid w:val="00E723BB"/>
    <w:rsid w:val="00E728C9"/>
    <w:rsid w:val="00E73419"/>
    <w:rsid w:val="00E73C37"/>
    <w:rsid w:val="00E73FE8"/>
    <w:rsid w:val="00E744A6"/>
    <w:rsid w:val="00E74863"/>
    <w:rsid w:val="00E748E6"/>
    <w:rsid w:val="00E751BE"/>
    <w:rsid w:val="00E75643"/>
    <w:rsid w:val="00E75EDC"/>
    <w:rsid w:val="00E75FF7"/>
    <w:rsid w:val="00E7630F"/>
    <w:rsid w:val="00E764CB"/>
    <w:rsid w:val="00E7664D"/>
    <w:rsid w:val="00E769BD"/>
    <w:rsid w:val="00E76D26"/>
    <w:rsid w:val="00E76FA1"/>
    <w:rsid w:val="00E777FF"/>
    <w:rsid w:val="00E7782B"/>
    <w:rsid w:val="00E77D2F"/>
    <w:rsid w:val="00E77DE8"/>
    <w:rsid w:val="00E80158"/>
    <w:rsid w:val="00E801CF"/>
    <w:rsid w:val="00E80653"/>
    <w:rsid w:val="00E8096D"/>
    <w:rsid w:val="00E80DD6"/>
    <w:rsid w:val="00E80EB6"/>
    <w:rsid w:val="00E8129C"/>
    <w:rsid w:val="00E81587"/>
    <w:rsid w:val="00E81A24"/>
    <w:rsid w:val="00E8205B"/>
    <w:rsid w:val="00E8238A"/>
    <w:rsid w:val="00E8252C"/>
    <w:rsid w:val="00E82687"/>
    <w:rsid w:val="00E82695"/>
    <w:rsid w:val="00E826AB"/>
    <w:rsid w:val="00E8271E"/>
    <w:rsid w:val="00E833AF"/>
    <w:rsid w:val="00E83444"/>
    <w:rsid w:val="00E8381A"/>
    <w:rsid w:val="00E843FA"/>
    <w:rsid w:val="00E8458D"/>
    <w:rsid w:val="00E846FA"/>
    <w:rsid w:val="00E847CC"/>
    <w:rsid w:val="00E84A9B"/>
    <w:rsid w:val="00E84C5A"/>
    <w:rsid w:val="00E84EBC"/>
    <w:rsid w:val="00E84EDC"/>
    <w:rsid w:val="00E8528A"/>
    <w:rsid w:val="00E859B1"/>
    <w:rsid w:val="00E85A58"/>
    <w:rsid w:val="00E86495"/>
    <w:rsid w:val="00E864C4"/>
    <w:rsid w:val="00E86B6B"/>
    <w:rsid w:val="00E86DBE"/>
    <w:rsid w:val="00E87433"/>
    <w:rsid w:val="00E8743C"/>
    <w:rsid w:val="00E87701"/>
    <w:rsid w:val="00E8785F"/>
    <w:rsid w:val="00E87ED3"/>
    <w:rsid w:val="00E9043E"/>
    <w:rsid w:val="00E905EF"/>
    <w:rsid w:val="00E90CFB"/>
    <w:rsid w:val="00E90EF9"/>
    <w:rsid w:val="00E91830"/>
    <w:rsid w:val="00E918B6"/>
    <w:rsid w:val="00E91964"/>
    <w:rsid w:val="00E91D89"/>
    <w:rsid w:val="00E92115"/>
    <w:rsid w:val="00E923EE"/>
    <w:rsid w:val="00E93133"/>
    <w:rsid w:val="00E93226"/>
    <w:rsid w:val="00E93283"/>
    <w:rsid w:val="00E932BB"/>
    <w:rsid w:val="00E936DB"/>
    <w:rsid w:val="00E93B06"/>
    <w:rsid w:val="00E93F1D"/>
    <w:rsid w:val="00E941C6"/>
    <w:rsid w:val="00E94200"/>
    <w:rsid w:val="00E94236"/>
    <w:rsid w:val="00E94549"/>
    <w:rsid w:val="00E945CB"/>
    <w:rsid w:val="00E946F0"/>
    <w:rsid w:val="00E9493E"/>
    <w:rsid w:val="00E94F85"/>
    <w:rsid w:val="00E958F2"/>
    <w:rsid w:val="00E95911"/>
    <w:rsid w:val="00E9641B"/>
    <w:rsid w:val="00E96625"/>
    <w:rsid w:val="00E968F6"/>
    <w:rsid w:val="00E96A17"/>
    <w:rsid w:val="00E9738B"/>
    <w:rsid w:val="00E97763"/>
    <w:rsid w:val="00E977C3"/>
    <w:rsid w:val="00E97A34"/>
    <w:rsid w:val="00E97E1D"/>
    <w:rsid w:val="00EA0042"/>
    <w:rsid w:val="00EA00C8"/>
    <w:rsid w:val="00EA03C9"/>
    <w:rsid w:val="00EA08BB"/>
    <w:rsid w:val="00EA0CAE"/>
    <w:rsid w:val="00EA1515"/>
    <w:rsid w:val="00EA19C7"/>
    <w:rsid w:val="00EA1A2A"/>
    <w:rsid w:val="00EA1A8F"/>
    <w:rsid w:val="00EA2195"/>
    <w:rsid w:val="00EA2325"/>
    <w:rsid w:val="00EA242B"/>
    <w:rsid w:val="00EA246D"/>
    <w:rsid w:val="00EA2623"/>
    <w:rsid w:val="00EA2D09"/>
    <w:rsid w:val="00EA3224"/>
    <w:rsid w:val="00EA328E"/>
    <w:rsid w:val="00EA384E"/>
    <w:rsid w:val="00EA404A"/>
    <w:rsid w:val="00EA41EF"/>
    <w:rsid w:val="00EA432D"/>
    <w:rsid w:val="00EA4550"/>
    <w:rsid w:val="00EA4E25"/>
    <w:rsid w:val="00EA4ED7"/>
    <w:rsid w:val="00EA5122"/>
    <w:rsid w:val="00EA58BC"/>
    <w:rsid w:val="00EA5DA9"/>
    <w:rsid w:val="00EA630D"/>
    <w:rsid w:val="00EA6927"/>
    <w:rsid w:val="00EA6A22"/>
    <w:rsid w:val="00EA6BE3"/>
    <w:rsid w:val="00EA6D04"/>
    <w:rsid w:val="00EA72C4"/>
    <w:rsid w:val="00EA72F7"/>
    <w:rsid w:val="00EA74EC"/>
    <w:rsid w:val="00EA7B42"/>
    <w:rsid w:val="00EA7D18"/>
    <w:rsid w:val="00EA7D65"/>
    <w:rsid w:val="00EB0BC1"/>
    <w:rsid w:val="00EB0F15"/>
    <w:rsid w:val="00EB131C"/>
    <w:rsid w:val="00EB155C"/>
    <w:rsid w:val="00EB1817"/>
    <w:rsid w:val="00EB1E6B"/>
    <w:rsid w:val="00EB23B8"/>
    <w:rsid w:val="00EB2893"/>
    <w:rsid w:val="00EB2D14"/>
    <w:rsid w:val="00EB39BC"/>
    <w:rsid w:val="00EB3A4C"/>
    <w:rsid w:val="00EB418E"/>
    <w:rsid w:val="00EB45C6"/>
    <w:rsid w:val="00EB496B"/>
    <w:rsid w:val="00EB4DEB"/>
    <w:rsid w:val="00EB4EA5"/>
    <w:rsid w:val="00EB55A9"/>
    <w:rsid w:val="00EB580E"/>
    <w:rsid w:val="00EB5982"/>
    <w:rsid w:val="00EB5A64"/>
    <w:rsid w:val="00EB5B94"/>
    <w:rsid w:val="00EB5B9D"/>
    <w:rsid w:val="00EB61A5"/>
    <w:rsid w:val="00EB640C"/>
    <w:rsid w:val="00EB6FB8"/>
    <w:rsid w:val="00EB71FE"/>
    <w:rsid w:val="00EB7315"/>
    <w:rsid w:val="00EB7531"/>
    <w:rsid w:val="00EB7B00"/>
    <w:rsid w:val="00EB7BCC"/>
    <w:rsid w:val="00EB7CC2"/>
    <w:rsid w:val="00EB7EEF"/>
    <w:rsid w:val="00EB7FE6"/>
    <w:rsid w:val="00EC0103"/>
    <w:rsid w:val="00EC022D"/>
    <w:rsid w:val="00EC03BB"/>
    <w:rsid w:val="00EC05F9"/>
    <w:rsid w:val="00EC06FE"/>
    <w:rsid w:val="00EC0B04"/>
    <w:rsid w:val="00EC0DB2"/>
    <w:rsid w:val="00EC0DC6"/>
    <w:rsid w:val="00EC0F2F"/>
    <w:rsid w:val="00EC12F5"/>
    <w:rsid w:val="00EC14FE"/>
    <w:rsid w:val="00EC1547"/>
    <w:rsid w:val="00EC1A70"/>
    <w:rsid w:val="00EC2BAC"/>
    <w:rsid w:val="00EC3500"/>
    <w:rsid w:val="00EC3777"/>
    <w:rsid w:val="00EC37C6"/>
    <w:rsid w:val="00EC3985"/>
    <w:rsid w:val="00EC4122"/>
    <w:rsid w:val="00EC41DA"/>
    <w:rsid w:val="00EC460C"/>
    <w:rsid w:val="00EC4712"/>
    <w:rsid w:val="00EC4EA6"/>
    <w:rsid w:val="00EC4EE0"/>
    <w:rsid w:val="00EC4FDA"/>
    <w:rsid w:val="00EC527F"/>
    <w:rsid w:val="00EC56C1"/>
    <w:rsid w:val="00EC576A"/>
    <w:rsid w:val="00EC5AA5"/>
    <w:rsid w:val="00EC5B1D"/>
    <w:rsid w:val="00EC5CBA"/>
    <w:rsid w:val="00EC5D72"/>
    <w:rsid w:val="00EC6612"/>
    <w:rsid w:val="00EC66B7"/>
    <w:rsid w:val="00EC6809"/>
    <w:rsid w:val="00EC6A09"/>
    <w:rsid w:val="00EC6A18"/>
    <w:rsid w:val="00EC6A45"/>
    <w:rsid w:val="00EC6EF5"/>
    <w:rsid w:val="00EC6FFF"/>
    <w:rsid w:val="00EC7904"/>
    <w:rsid w:val="00EC7FA5"/>
    <w:rsid w:val="00ED0398"/>
    <w:rsid w:val="00ED03E4"/>
    <w:rsid w:val="00ED08ED"/>
    <w:rsid w:val="00ED0999"/>
    <w:rsid w:val="00ED0C97"/>
    <w:rsid w:val="00ED1386"/>
    <w:rsid w:val="00ED13FC"/>
    <w:rsid w:val="00ED1A83"/>
    <w:rsid w:val="00ED2570"/>
    <w:rsid w:val="00ED2CE6"/>
    <w:rsid w:val="00ED2FCD"/>
    <w:rsid w:val="00ED30A4"/>
    <w:rsid w:val="00ED3505"/>
    <w:rsid w:val="00ED36F2"/>
    <w:rsid w:val="00ED38BE"/>
    <w:rsid w:val="00ED40C8"/>
    <w:rsid w:val="00ED417F"/>
    <w:rsid w:val="00ED4795"/>
    <w:rsid w:val="00ED47B8"/>
    <w:rsid w:val="00ED48B9"/>
    <w:rsid w:val="00ED4B98"/>
    <w:rsid w:val="00ED4D7D"/>
    <w:rsid w:val="00ED51FE"/>
    <w:rsid w:val="00ED6010"/>
    <w:rsid w:val="00ED608F"/>
    <w:rsid w:val="00ED6270"/>
    <w:rsid w:val="00ED6357"/>
    <w:rsid w:val="00ED69A8"/>
    <w:rsid w:val="00ED6CFA"/>
    <w:rsid w:val="00ED6D90"/>
    <w:rsid w:val="00ED71E6"/>
    <w:rsid w:val="00ED7520"/>
    <w:rsid w:val="00ED76C1"/>
    <w:rsid w:val="00ED7D72"/>
    <w:rsid w:val="00EE00C0"/>
    <w:rsid w:val="00EE070C"/>
    <w:rsid w:val="00EE0759"/>
    <w:rsid w:val="00EE0871"/>
    <w:rsid w:val="00EE0909"/>
    <w:rsid w:val="00EE0BB1"/>
    <w:rsid w:val="00EE1525"/>
    <w:rsid w:val="00EE15EF"/>
    <w:rsid w:val="00EE1754"/>
    <w:rsid w:val="00EE2F27"/>
    <w:rsid w:val="00EE2FFD"/>
    <w:rsid w:val="00EE32C1"/>
    <w:rsid w:val="00EE32CF"/>
    <w:rsid w:val="00EE32FB"/>
    <w:rsid w:val="00EE332B"/>
    <w:rsid w:val="00EE36AD"/>
    <w:rsid w:val="00EE395E"/>
    <w:rsid w:val="00EE3EF0"/>
    <w:rsid w:val="00EE411B"/>
    <w:rsid w:val="00EE46A9"/>
    <w:rsid w:val="00EE4B61"/>
    <w:rsid w:val="00EE4C17"/>
    <w:rsid w:val="00EE5861"/>
    <w:rsid w:val="00EE5DD8"/>
    <w:rsid w:val="00EE5F51"/>
    <w:rsid w:val="00EE5FF3"/>
    <w:rsid w:val="00EE6887"/>
    <w:rsid w:val="00EE6DC6"/>
    <w:rsid w:val="00EE6DE5"/>
    <w:rsid w:val="00EE6EA8"/>
    <w:rsid w:val="00EE7623"/>
    <w:rsid w:val="00EE7C02"/>
    <w:rsid w:val="00EE7FC5"/>
    <w:rsid w:val="00EF0061"/>
    <w:rsid w:val="00EF0629"/>
    <w:rsid w:val="00EF075C"/>
    <w:rsid w:val="00EF0F94"/>
    <w:rsid w:val="00EF12BC"/>
    <w:rsid w:val="00EF152F"/>
    <w:rsid w:val="00EF1A34"/>
    <w:rsid w:val="00EF27D5"/>
    <w:rsid w:val="00EF28AC"/>
    <w:rsid w:val="00EF2D24"/>
    <w:rsid w:val="00EF2DFE"/>
    <w:rsid w:val="00EF393E"/>
    <w:rsid w:val="00EF4071"/>
    <w:rsid w:val="00EF40E4"/>
    <w:rsid w:val="00EF42C1"/>
    <w:rsid w:val="00EF4483"/>
    <w:rsid w:val="00EF45C2"/>
    <w:rsid w:val="00EF469B"/>
    <w:rsid w:val="00EF4719"/>
    <w:rsid w:val="00EF4A3F"/>
    <w:rsid w:val="00EF4B77"/>
    <w:rsid w:val="00EF4D07"/>
    <w:rsid w:val="00EF4EB6"/>
    <w:rsid w:val="00EF5564"/>
    <w:rsid w:val="00EF5621"/>
    <w:rsid w:val="00EF5630"/>
    <w:rsid w:val="00EF5809"/>
    <w:rsid w:val="00EF59BC"/>
    <w:rsid w:val="00EF5E75"/>
    <w:rsid w:val="00EF6CE9"/>
    <w:rsid w:val="00EF7144"/>
    <w:rsid w:val="00EF7340"/>
    <w:rsid w:val="00EF761B"/>
    <w:rsid w:val="00EF7A3E"/>
    <w:rsid w:val="00EF7BC9"/>
    <w:rsid w:val="00F00121"/>
    <w:rsid w:val="00F003C9"/>
    <w:rsid w:val="00F008F3"/>
    <w:rsid w:val="00F009FE"/>
    <w:rsid w:val="00F01408"/>
    <w:rsid w:val="00F014EE"/>
    <w:rsid w:val="00F01522"/>
    <w:rsid w:val="00F01623"/>
    <w:rsid w:val="00F017FE"/>
    <w:rsid w:val="00F01800"/>
    <w:rsid w:val="00F01817"/>
    <w:rsid w:val="00F01DF8"/>
    <w:rsid w:val="00F01F09"/>
    <w:rsid w:val="00F02064"/>
    <w:rsid w:val="00F023D5"/>
    <w:rsid w:val="00F02881"/>
    <w:rsid w:val="00F02E27"/>
    <w:rsid w:val="00F02E4C"/>
    <w:rsid w:val="00F02E7A"/>
    <w:rsid w:val="00F02EF8"/>
    <w:rsid w:val="00F02FB8"/>
    <w:rsid w:val="00F03125"/>
    <w:rsid w:val="00F0335B"/>
    <w:rsid w:val="00F033A9"/>
    <w:rsid w:val="00F03D37"/>
    <w:rsid w:val="00F04385"/>
    <w:rsid w:val="00F043A3"/>
    <w:rsid w:val="00F0497A"/>
    <w:rsid w:val="00F04D12"/>
    <w:rsid w:val="00F04D2E"/>
    <w:rsid w:val="00F050B8"/>
    <w:rsid w:val="00F052DA"/>
    <w:rsid w:val="00F055C7"/>
    <w:rsid w:val="00F05E6E"/>
    <w:rsid w:val="00F05FFC"/>
    <w:rsid w:val="00F060D9"/>
    <w:rsid w:val="00F06237"/>
    <w:rsid w:val="00F0698F"/>
    <w:rsid w:val="00F06F71"/>
    <w:rsid w:val="00F06FC4"/>
    <w:rsid w:val="00F07023"/>
    <w:rsid w:val="00F078A3"/>
    <w:rsid w:val="00F07BC1"/>
    <w:rsid w:val="00F07D6C"/>
    <w:rsid w:val="00F07EE3"/>
    <w:rsid w:val="00F101B1"/>
    <w:rsid w:val="00F1024F"/>
    <w:rsid w:val="00F1036A"/>
    <w:rsid w:val="00F10558"/>
    <w:rsid w:val="00F105F2"/>
    <w:rsid w:val="00F108F2"/>
    <w:rsid w:val="00F10A08"/>
    <w:rsid w:val="00F10EEE"/>
    <w:rsid w:val="00F1111E"/>
    <w:rsid w:val="00F1126B"/>
    <w:rsid w:val="00F114B1"/>
    <w:rsid w:val="00F11B01"/>
    <w:rsid w:val="00F11BC9"/>
    <w:rsid w:val="00F120A6"/>
    <w:rsid w:val="00F124EE"/>
    <w:rsid w:val="00F12558"/>
    <w:rsid w:val="00F1259E"/>
    <w:rsid w:val="00F12E0E"/>
    <w:rsid w:val="00F1385B"/>
    <w:rsid w:val="00F13A34"/>
    <w:rsid w:val="00F13E28"/>
    <w:rsid w:val="00F1442D"/>
    <w:rsid w:val="00F14832"/>
    <w:rsid w:val="00F14FFE"/>
    <w:rsid w:val="00F15449"/>
    <w:rsid w:val="00F155B9"/>
    <w:rsid w:val="00F15841"/>
    <w:rsid w:val="00F15D34"/>
    <w:rsid w:val="00F1635F"/>
    <w:rsid w:val="00F16E1D"/>
    <w:rsid w:val="00F16ECD"/>
    <w:rsid w:val="00F1726C"/>
    <w:rsid w:val="00F17BF7"/>
    <w:rsid w:val="00F20149"/>
    <w:rsid w:val="00F20A59"/>
    <w:rsid w:val="00F20BEC"/>
    <w:rsid w:val="00F21088"/>
    <w:rsid w:val="00F2122A"/>
    <w:rsid w:val="00F21258"/>
    <w:rsid w:val="00F213D1"/>
    <w:rsid w:val="00F21432"/>
    <w:rsid w:val="00F2157B"/>
    <w:rsid w:val="00F217F8"/>
    <w:rsid w:val="00F21DD8"/>
    <w:rsid w:val="00F22275"/>
    <w:rsid w:val="00F2232B"/>
    <w:rsid w:val="00F2290B"/>
    <w:rsid w:val="00F22A0D"/>
    <w:rsid w:val="00F22C80"/>
    <w:rsid w:val="00F233C7"/>
    <w:rsid w:val="00F23461"/>
    <w:rsid w:val="00F23737"/>
    <w:rsid w:val="00F237B0"/>
    <w:rsid w:val="00F23841"/>
    <w:rsid w:val="00F23B09"/>
    <w:rsid w:val="00F248C9"/>
    <w:rsid w:val="00F24B0B"/>
    <w:rsid w:val="00F24BAB"/>
    <w:rsid w:val="00F24FB8"/>
    <w:rsid w:val="00F25270"/>
    <w:rsid w:val="00F25A7B"/>
    <w:rsid w:val="00F26049"/>
    <w:rsid w:val="00F2616A"/>
    <w:rsid w:val="00F26588"/>
    <w:rsid w:val="00F26B25"/>
    <w:rsid w:val="00F26C7F"/>
    <w:rsid w:val="00F26FE7"/>
    <w:rsid w:val="00F274D4"/>
    <w:rsid w:val="00F2764E"/>
    <w:rsid w:val="00F27B13"/>
    <w:rsid w:val="00F3000F"/>
    <w:rsid w:val="00F3040F"/>
    <w:rsid w:val="00F307F4"/>
    <w:rsid w:val="00F30A4E"/>
    <w:rsid w:val="00F30B5B"/>
    <w:rsid w:val="00F30FDF"/>
    <w:rsid w:val="00F3157C"/>
    <w:rsid w:val="00F31908"/>
    <w:rsid w:val="00F31CAC"/>
    <w:rsid w:val="00F31EC5"/>
    <w:rsid w:val="00F32098"/>
    <w:rsid w:val="00F32588"/>
    <w:rsid w:val="00F328F8"/>
    <w:rsid w:val="00F330B6"/>
    <w:rsid w:val="00F34105"/>
    <w:rsid w:val="00F347D7"/>
    <w:rsid w:val="00F34D18"/>
    <w:rsid w:val="00F34EDE"/>
    <w:rsid w:val="00F350A0"/>
    <w:rsid w:val="00F354BB"/>
    <w:rsid w:val="00F35DBE"/>
    <w:rsid w:val="00F35FBC"/>
    <w:rsid w:val="00F3678E"/>
    <w:rsid w:val="00F368FF"/>
    <w:rsid w:val="00F3699E"/>
    <w:rsid w:val="00F369A8"/>
    <w:rsid w:val="00F36D34"/>
    <w:rsid w:val="00F37203"/>
    <w:rsid w:val="00F373C4"/>
    <w:rsid w:val="00F376AA"/>
    <w:rsid w:val="00F37C37"/>
    <w:rsid w:val="00F37EF7"/>
    <w:rsid w:val="00F403D9"/>
    <w:rsid w:val="00F4041D"/>
    <w:rsid w:val="00F405D5"/>
    <w:rsid w:val="00F4073C"/>
    <w:rsid w:val="00F40AB8"/>
    <w:rsid w:val="00F41148"/>
    <w:rsid w:val="00F41605"/>
    <w:rsid w:val="00F41C07"/>
    <w:rsid w:val="00F41EAE"/>
    <w:rsid w:val="00F4201D"/>
    <w:rsid w:val="00F42651"/>
    <w:rsid w:val="00F42B75"/>
    <w:rsid w:val="00F43E3B"/>
    <w:rsid w:val="00F43E6E"/>
    <w:rsid w:val="00F43EA7"/>
    <w:rsid w:val="00F441F7"/>
    <w:rsid w:val="00F44215"/>
    <w:rsid w:val="00F44639"/>
    <w:rsid w:val="00F44946"/>
    <w:rsid w:val="00F44A50"/>
    <w:rsid w:val="00F44B90"/>
    <w:rsid w:val="00F45265"/>
    <w:rsid w:val="00F45369"/>
    <w:rsid w:val="00F45845"/>
    <w:rsid w:val="00F45A7F"/>
    <w:rsid w:val="00F45D24"/>
    <w:rsid w:val="00F4650B"/>
    <w:rsid w:val="00F4679F"/>
    <w:rsid w:val="00F46BDE"/>
    <w:rsid w:val="00F46E81"/>
    <w:rsid w:val="00F46F27"/>
    <w:rsid w:val="00F47214"/>
    <w:rsid w:val="00F474B2"/>
    <w:rsid w:val="00F475DA"/>
    <w:rsid w:val="00F47942"/>
    <w:rsid w:val="00F47BA3"/>
    <w:rsid w:val="00F47FDE"/>
    <w:rsid w:val="00F503EA"/>
    <w:rsid w:val="00F50823"/>
    <w:rsid w:val="00F50974"/>
    <w:rsid w:val="00F509CD"/>
    <w:rsid w:val="00F50A50"/>
    <w:rsid w:val="00F50A55"/>
    <w:rsid w:val="00F50C39"/>
    <w:rsid w:val="00F50CB3"/>
    <w:rsid w:val="00F50CC4"/>
    <w:rsid w:val="00F50D49"/>
    <w:rsid w:val="00F51187"/>
    <w:rsid w:val="00F51B7F"/>
    <w:rsid w:val="00F51E23"/>
    <w:rsid w:val="00F51E9C"/>
    <w:rsid w:val="00F51FB7"/>
    <w:rsid w:val="00F51FE9"/>
    <w:rsid w:val="00F5216D"/>
    <w:rsid w:val="00F52BCC"/>
    <w:rsid w:val="00F53ACE"/>
    <w:rsid w:val="00F53CA8"/>
    <w:rsid w:val="00F53FBB"/>
    <w:rsid w:val="00F54175"/>
    <w:rsid w:val="00F541C2"/>
    <w:rsid w:val="00F54A52"/>
    <w:rsid w:val="00F54AF9"/>
    <w:rsid w:val="00F54F28"/>
    <w:rsid w:val="00F5549E"/>
    <w:rsid w:val="00F555D6"/>
    <w:rsid w:val="00F55653"/>
    <w:rsid w:val="00F561E8"/>
    <w:rsid w:val="00F56497"/>
    <w:rsid w:val="00F566E6"/>
    <w:rsid w:val="00F57186"/>
    <w:rsid w:val="00F6016C"/>
    <w:rsid w:val="00F60324"/>
    <w:rsid w:val="00F603FF"/>
    <w:rsid w:val="00F60637"/>
    <w:rsid w:val="00F609A1"/>
    <w:rsid w:val="00F609B0"/>
    <w:rsid w:val="00F60FCC"/>
    <w:rsid w:val="00F617FE"/>
    <w:rsid w:val="00F61870"/>
    <w:rsid w:val="00F61D25"/>
    <w:rsid w:val="00F62323"/>
    <w:rsid w:val="00F62863"/>
    <w:rsid w:val="00F629E8"/>
    <w:rsid w:val="00F62DED"/>
    <w:rsid w:val="00F633B3"/>
    <w:rsid w:val="00F63D8D"/>
    <w:rsid w:val="00F63E6A"/>
    <w:rsid w:val="00F64925"/>
    <w:rsid w:val="00F65062"/>
    <w:rsid w:val="00F65075"/>
    <w:rsid w:val="00F653C5"/>
    <w:rsid w:val="00F655D1"/>
    <w:rsid w:val="00F65702"/>
    <w:rsid w:val="00F65929"/>
    <w:rsid w:val="00F65A46"/>
    <w:rsid w:val="00F65ADF"/>
    <w:rsid w:val="00F66001"/>
    <w:rsid w:val="00F66046"/>
    <w:rsid w:val="00F661DB"/>
    <w:rsid w:val="00F664D6"/>
    <w:rsid w:val="00F665C3"/>
    <w:rsid w:val="00F667E7"/>
    <w:rsid w:val="00F66C49"/>
    <w:rsid w:val="00F66CFD"/>
    <w:rsid w:val="00F66DCA"/>
    <w:rsid w:val="00F672EF"/>
    <w:rsid w:val="00F67465"/>
    <w:rsid w:val="00F675D2"/>
    <w:rsid w:val="00F67A6D"/>
    <w:rsid w:val="00F67E34"/>
    <w:rsid w:val="00F701B6"/>
    <w:rsid w:val="00F703B6"/>
    <w:rsid w:val="00F7096C"/>
    <w:rsid w:val="00F70F98"/>
    <w:rsid w:val="00F71B0F"/>
    <w:rsid w:val="00F71BF9"/>
    <w:rsid w:val="00F71C58"/>
    <w:rsid w:val="00F72BFA"/>
    <w:rsid w:val="00F72E01"/>
    <w:rsid w:val="00F7314B"/>
    <w:rsid w:val="00F73D70"/>
    <w:rsid w:val="00F7458B"/>
    <w:rsid w:val="00F74D7B"/>
    <w:rsid w:val="00F75175"/>
    <w:rsid w:val="00F75673"/>
    <w:rsid w:val="00F7594C"/>
    <w:rsid w:val="00F75A0A"/>
    <w:rsid w:val="00F76162"/>
    <w:rsid w:val="00F76268"/>
    <w:rsid w:val="00F76A26"/>
    <w:rsid w:val="00F76CA1"/>
    <w:rsid w:val="00F7703C"/>
    <w:rsid w:val="00F771A5"/>
    <w:rsid w:val="00F77705"/>
    <w:rsid w:val="00F779B7"/>
    <w:rsid w:val="00F77B65"/>
    <w:rsid w:val="00F77DBE"/>
    <w:rsid w:val="00F77DEF"/>
    <w:rsid w:val="00F80230"/>
    <w:rsid w:val="00F8033A"/>
    <w:rsid w:val="00F806B3"/>
    <w:rsid w:val="00F807ED"/>
    <w:rsid w:val="00F80940"/>
    <w:rsid w:val="00F80A52"/>
    <w:rsid w:val="00F80C66"/>
    <w:rsid w:val="00F80E56"/>
    <w:rsid w:val="00F8101E"/>
    <w:rsid w:val="00F810C7"/>
    <w:rsid w:val="00F8144B"/>
    <w:rsid w:val="00F8145B"/>
    <w:rsid w:val="00F81826"/>
    <w:rsid w:val="00F8195E"/>
    <w:rsid w:val="00F819FB"/>
    <w:rsid w:val="00F81BDD"/>
    <w:rsid w:val="00F81E86"/>
    <w:rsid w:val="00F82110"/>
    <w:rsid w:val="00F82432"/>
    <w:rsid w:val="00F8322C"/>
    <w:rsid w:val="00F83242"/>
    <w:rsid w:val="00F83449"/>
    <w:rsid w:val="00F83C41"/>
    <w:rsid w:val="00F83ED6"/>
    <w:rsid w:val="00F83FCF"/>
    <w:rsid w:val="00F8455F"/>
    <w:rsid w:val="00F84584"/>
    <w:rsid w:val="00F8495B"/>
    <w:rsid w:val="00F85158"/>
    <w:rsid w:val="00F85281"/>
    <w:rsid w:val="00F8537F"/>
    <w:rsid w:val="00F856CC"/>
    <w:rsid w:val="00F85B25"/>
    <w:rsid w:val="00F85C4B"/>
    <w:rsid w:val="00F85D98"/>
    <w:rsid w:val="00F85EF6"/>
    <w:rsid w:val="00F8643A"/>
    <w:rsid w:val="00F865CE"/>
    <w:rsid w:val="00F8678D"/>
    <w:rsid w:val="00F8692F"/>
    <w:rsid w:val="00F86C41"/>
    <w:rsid w:val="00F86F34"/>
    <w:rsid w:val="00F87969"/>
    <w:rsid w:val="00F87CF7"/>
    <w:rsid w:val="00F87FBF"/>
    <w:rsid w:val="00F900C0"/>
    <w:rsid w:val="00F904E5"/>
    <w:rsid w:val="00F9076B"/>
    <w:rsid w:val="00F91303"/>
    <w:rsid w:val="00F915C5"/>
    <w:rsid w:val="00F917D1"/>
    <w:rsid w:val="00F91A64"/>
    <w:rsid w:val="00F91CF9"/>
    <w:rsid w:val="00F92EF4"/>
    <w:rsid w:val="00F930C0"/>
    <w:rsid w:val="00F9334C"/>
    <w:rsid w:val="00F933F8"/>
    <w:rsid w:val="00F93909"/>
    <w:rsid w:val="00F94338"/>
    <w:rsid w:val="00F94443"/>
    <w:rsid w:val="00F945C9"/>
    <w:rsid w:val="00F94A41"/>
    <w:rsid w:val="00F94C85"/>
    <w:rsid w:val="00F94F82"/>
    <w:rsid w:val="00F9500B"/>
    <w:rsid w:val="00F95227"/>
    <w:rsid w:val="00F95360"/>
    <w:rsid w:val="00F954C3"/>
    <w:rsid w:val="00F95AD1"/>
    <w:rsid w:val="00F963E4"/>
    <w:rsid w:val="00F96AA0"/>
    <w:rsid w:val="00F96D4C"/>
    <w:rsid w:val="00F97519"/>
    <w:rsid w:val="00F9781A"/>
    <w:rsid w:val="00F97BF8"/>
    <w:rsid w:val="00F97D72"/>
    <w:rsid w:val="00FA0071"/>
    <w:rsid w:val="00FA014B"/>
    <w:rsid w:val="00FA031B"/>
    <w:rsid w:val="00FA034B"/>
    <w:rsid w:val="00FA0383"/>
    <w:rsid w:val="00FA0494"/>
    <w:rsid w:val="00FA0CE6"/>
    <w:rsid w:val="00FA1018"/>
    <w:rsid w:val="00FA186C"/>
    <w:rsid w:val="00FA1EBF"/>
    <w:rsid w:val="00FA1ED3"/>
    <w:rsid w:val="00FA2195"/>
    <w:rsid w:val="00FA28FC"/>
    <w:rsid w:val="00FA32B8"/>
    <w:rsid w:val="00FA32EF"/>
    <w:rsid w:val="00FA3F38"/>
    <w:rsid w:val="00FA4208"/>
    <w:rsid w:val="00FA4231"/>
    <w:rsid w:val="00FA437A"/>
    <w:rsid w:val="00FA454F"/>
    <w:rsid w:val="00FA4737"/>
    <w:rsid w:val="00FA4C12"/>
    <w:rsid w:val="00FA4FC4"/>
    <w:rsid w:val="00FA556D"/>
    <w:rsid w:val="00FA5746"/>
    <w:rsid w:val="00FA5887"/>
    <w:rsid w:val="00FA5BD4"/>
    <w:rsid w:val="00FA62AD"/>
    <w:rsid w:val="00FA63C2"/>
    <w:rsid w:val="00FA65AB"/>
    <w:rsid w:val="00FA69D5"/>
    <w:rsid w:val="00FA6E72"/>
    <w:rsid w:val="00FA6E8C"/>
    <w:rsid w:val="00FA7146"/>
    <w:rsid w:val="00FA7182"/>
    <w:rsid w:val="00FA71CC"/>
    <w:rsid w:val="00FA7966"/>
    <w:rsid w:val="00FB0686"/>
    <w:rsid w:val="00FB0750"/>
    <w:rsid w:val="00FB0C03"/>
    <w:rsid w:val="00FB0DD7"/>
    <w:rsid w:val="00FB10C1"/>
    <w:rsid w:val="00FB1299"/>
    <w:rsid w:val="00FB14AC"/>
    <w:rsid w:val="00FB1512"/>
    <w:rsid w:val="00FB155E"/>
    <w:rsid w:val="00FB1636"/>
    <w:rsid w:val="00FB193E"/>
    <w:rsid w:val="00FB1A18"/>
    <w:rsid w:val="00FB1A3F"/>
    <w:rsid w:val="00FB242D"/>
    <w:rsid w:val="00FB2540"/>
    <w:rsid w:val="00FB27B8"/>
    <w:rsid w:val="00FB2BAB"/>
    <w:rsid w:val="00FB2F18"/>
    <w:rsid w:val="00FB32EB"/>
    <w:rsid w:val="00FB3353"/>
    <w:rsid w:val="00FB3723"/>
    <w:rsid w:val="00FB3B26"/>
    <w:rsid w:val="00FB3E6A"/>
    <w:rsid w:val="00FB4917"/>
    <w:rsid w:val="00FB4B77"/>
    <w:rsid w:val="00FB4EF2"/>
    <w:rsid w:val="00FB5EA9"/>
    <w:rsid w:val="00FB64C3"/>
    <w:rsid w:val="00FB67C4"/>
    <w:rsid w:val="00FB6891"/>
    <w:rsid w:val="00FB6F6D"/>
    <w:rsid w:val="00FB6FF9"/>
    <w:rsid w:val="00FB75CC"/>
    <w:rsid w:val="00FB771F"/>
    <w:rsid w:val="00FB7801"/>
    <w:rsid w:val="00FB7A6C"/>
    <w:rsid w:val="00FB7CB2"/>
    <w:rsid w:val="00FB7E21"/>
    <w:rsid w:val="00FC00D8"/>
    <w:rsid w:val="00FC0198"/>
    <w:rsid w:val="00FC0487"/>
    <w:rsid w:val="00FC05EC"/>
    <w:rsid w:val="00FC0AC5"/>
    <w:rsid w:val="00FC0F68"/>
    <w:rsid w:val="00FC1038"/>
    <w:rsid w:val="00FC10CC"/>
    <w:rsid w:val="00FC1305"/>
    <w:rsid w:val="00FC159D"/>
    <w:rsid w:val="00FC1729"/>
    <w:rsid w:val="00FC178D"/>
    <w:rsid w:val="00FC19A5"/>
    <w:rsid w:val="00FC1A36"/>
    <w:rsid w:val="00FC1ABF"/>
    <w:rsid w:val="00FC1D1C"/>
    <w:rsid w:val="00FC2169"/>
    <w:rsid w:val="00FC281F"/>
    <w:rsid w:val="00FC3100"/>
    <w:rsid w:val="00FC354A"/>
    <w:rsid w:val="00FC38C8"/>
    <w:rsid w:val="00FC39F1"/>
    <w:rsid w:val="00FC3EB7"/>
    <w:rsid w:val="00FC4323"/>
    <w:rsid w:val="00FC4461"/>
    <w:rsid w:val="00FC4615"/>
    <w:rsid w:val="00FC49A9"/>
    <w:rsid w:val="00FC4E61"/>
    <w:rsid w:val="00FC510A"/>
    <w:rsid w:val="00FC5973"/>
    <w:rsid w:val="00FC62DF"/>
    <w:rsid w:val="00FC64DF"/>
    <w:rsid w:val="00FC6521"/>
    <w:rsid w:val="00FC6806"/>
    <w:rsid w:val="00FC682F"/>
    <w:rsid w:val="00FC72D9"/>
    <w:rsid w:val="00FC75D4"/>
    <w:rsid w:val="00FC7BBC"/>
    <w:rsid w:val="00FC7D57"/>
    <w:rsid w:val="00FD0AEE"/>
    <w:rsid w:val="00FD0F45"/>
    <w:rsid w:val="00FD11BE"/>
    <w:rsid w:val="00FD1200"/>
    <w:rsid w:val="00FD1AF7"/>
    <w:rsid w:val="00FD1B22"/>
    <w:rsid w:val="00FD1E23"/>
    <w:rsid w:val="00FD2048"/>
    <w:rsid w:val="00FD2613"/>
    <w:rsid w:val="00FD26D8"/>
    <w:rsid w:val="00FD272C"/>
    <w:rsid w:val="00FD2858"/>
    <w:rsid w:val="00FD2924"/>
    <w:rsid w:val="00FD29A2"/>
    <w:rsid w:val="00FD2AB4"/>
    <w:rsid w:val="00FD2AE9"/>
    <w:rsid w:val="00FD2BF5"/>
    <w:rsid w:val="00FD2C4A"/>
    <w:rsid w:val="00FD310B"/>
    <w:rsid w:val="00FD32BF"/>
    <w:rsid w:val="00FD34BA"/>
    <w:rsid w:val="00FD3853"/>
    <w:rsid w:val="00FD3C51"/>
    <w:rsid w:val="00FD3DE1"/>
    <w:rsid w:val="00FD3FB3"/>
    <w:rsid w:val="00FD42EA"/>
    <w:rsid w:val="00FD4703"/>
    <w:rsid w:val="00FD4A3D"/>
    <w:rsid w:val="00FD4F59"/>
    <w:rsid w:val="00FD5348"/>
    <w:rsid w:val="00FD55D1"/>
    <w:rsid w:val="00FD56D2"/>
    <w:rsid w:val="00FD59D6"/>
    <w:rsid w:val="00FD5A29"/>
    <w:rsid w:val="00FD5B1E"/>
    <w:rsid w:val="00FD5BD2"/>
    <w:rsid w:val="00FD5C44"/>
    <w:rsid w:val="00FD5EAC"/>
    <w:rsid w:val="00FD60A4"/>
    <w:rsid w:val="00FD619A"/>
    <w:rsid w:val="00FD6705"/>
    <w:rsid w:val="00FD6AFC"/>
    <w:rsid w:val="00FD7540"/>
    <w:rsid w:val="00FD75B7"/>
    <w:rsid w:val="00FD7749"/>
    <w:rsid w:val="00FD7A65"/>
    <w:rsid w:val="00FD7B86"/>
    <w:rsid w:val="00FD7EDD"/>
    <w:rsid w:val="00FE0412"/>
    <w:rsid w:val="00FE048E"/>
    <w:rsid w:val="00FE04A7"/>
    <w:rsid w:val="00FE0E32"/>
    <w:rsid w:val="00FE1111"/>
    <w:rsid w:val="00FE1134"/>
    <w:rsid w:val="00FE1153"/>
    <w:rsid w:val="00FE11E3"/>
    <w:rsid w:val="00FE11E8"/>
    <w:rsid w:val="00FE1262"/>
    <w:rsid w:val="00FE1328"/>
    <w:rsid w:val="00FE1460"/>
    <w:rsid w:val="00FE1463"/>
    <w:rsid w:val="00FE19AA"/>
    <w:rsid w:val="00FE1A08"/>
    <w:rsid w:val="00FE1F88"/>
    <w:rsid w:val="00FE3428"/>
    <w:rsid w:val="00FE370B"/>
    <w:rsid w:val="00FE39AE"/>
    <w:rsid w:val="00FE40D4"/>
    <w:rsid w:val="00FE412E"/>
    <w:rsid w:val="00FE446A"/>
    <w:rsid w:val="00FE45D5"/>
    <w:rsid w:val="00FE4703"/>
    <w:rsid w:val="00FE48AE"/>
    <w:rsid w:val="00FE4AB0"/>
    <w:rsid w:val="00FE4CFD"/>
    <w:rsid w:val="00FE56C5"/>
    <w:rsid w:val="00FE5744"/>
    <w:rsid w:val="00FE5748"/>
    <w:rsid w:val="00FE5F4D"/>
    <w:rsid w:val="00FE6657"/>
    <w:rsid w:val="00FE673A"/>
    <w:rsid w:val="00FE68CA"/>
    <w:rsid w:val="00FE6F06"/>
    <w:rsid w:val="00FE76F8"/>
    <w:rsid w:val="00FE78BB"/>
    <w:rsid w:val="00FE7A99"/>
    <w:rsid w:val="00FE7ADC"/>
    <w:rsid w:val="00FE7C7A"/>
    <w:rsid w:val="00FE7E9F"/>
    <w:rsid w:val="00FE7EF2"/>
    <w:rsid w:val="00FF03F7"/>
    <w:rsid w:val="00FF0404"/>
    <w:rsid w:val="00FF0984"/>
    <w:rsid w:val="00FF0DCD"/>
    <w:rsid w:val="00FF1398"/>
    <w:rsid w:val="00FF1503"/>
    <w:rsid w:val="00FF171F"/>
    <w:rsid w:val="00FF1911"/>
    <w:rsid w:val="00FF1998"/>
    <w:rsid w:val="00FF1BFA"/>
    <w:rsid w:val="00FF1C66"/>
    <w:rsid w:val="00FF1FF8"/>
    <w:rsid w:val="00FF2170"/>
    <w:rsid w:val="00FF2A38"/>
    <w:rsid w:val="00FF2DAD"/>
    <w:rsid w:val="00FF3B13"/>
    <w:rsid w:val="00FF3E45"/>
    <w:rsid w:val="00FF4999"/>
    <w:rsid w:val="00FF4A35"/>
    <w:rsid w:val="00FF4D76"/>
    <w:rsid w:val="00FF4DC7"/>
    <w:rsid w:val="00FF4EB4"/>
    <w:rsid w:val="00FF51FD"/>
    <w:rsid w:val="00FF5F9C"/>
    <w:rsid w:val="00FF61BF"/>
    <w:rsid w:val="00FF62E0"/>
    <w:rsid w:val="00FF65F6"/>
    <w:rsid w:val="00FF6A4F"/>
    <w:rsid w:val="00FF6E22"/>
    <w:rsid w:val="00FF7236"/>
    <w:rsid w:val="00FF7317"/>
    <w:rsid w:val="00FF7768"/>
    <w:rsid w:val="00FF78EB"/>
  </w:rsids>
  <m:mathPr>
    <m:mathFont m:val="Cambria Math"/>
    <m:brkBin m:val="before"/>
    <m:brkBinSub m:val="--"/>
    <m:smallFrac m:val="0"/>
    <m:dispDef/>
    <m:lMargin m:val="0"/>
    <m:rMargin m:val="0"/>
    <m:defJc m:val="centerGroup"/>
    <m:wrapIndent m:val="1440"/>
    <m:intLim m:val="subSup"/>
    <m:naryLim m:val="undOvr"/>
  </m:mathPr>
  <w:themeFontLang w:val="en-NZ"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A7590"/>
  <w15:chartTrackingRefBased/>
  <w15:docId w15:val="{037C7DF1-4A88-4F10-9482-AECD1290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868"/>
    <w:pPr>
      <w:suppressAutoHyphens/>
    </w:pPr>
    <w:rPr>
      <w:rFonts w:ascii="Helvetica" w:eastAsia="Times New Roman" w:hAnsi="Helvetica" w:cs="Helvetica"/>
      <w:color w:val="000000"/>
      <w:kern w:val="1"/>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FF6A4F"/>
    <w:pPr>
      <w:suppressLineNumbers/>
      <w:jc w:val="center"/>
    </w:pPr>
  </w:style>
  <w:style w:type="table" w:styleId="TableGrid">
    <w:name w:val="Table Grid"/>
    <w:basedOn w:val="TableNormal"/>
    <w:uiPriority w:val="39"/>
    <w:rsid w:val="00FF6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7A3E"/>
    <w:pPr>
      <w:suppressAutoHyphens w:val="0"/>
      <w:spacing w:before="100" w:beforeAutospacing="1" w:after="100" w:afterAutospacing="1"/>
    </w:pPr>
    <w:rPr>
      <w:rFonts w:ascii="Times New Roman" w:hAnsi="Times New Roman" w:cs="Times New Roman"/>
      <w:color w:val="auto"/>
      <w:kern w:val="0"/>
      <w:lang w:eastAsia="en-AU"/>
    </w:rPr>
  </w:style>
  <w:style w:type="character" w:styleId="Hyperlink">
    <w:name w:val="Hyperlink"/>
    <w:basedOn w:val="DefaultParagraphFont"/>
    <w:uiPriority w:val="99"/>
    <w:unhideWhenUsed/>
    <w:rsid w:val="00CC7EDE"/>
    <w:rPr>
      <w:color w:val="0563C1" w:themeColor="hyperlink"/>
      <w:u w:val="single"/>
    </w:rPr>
  </w:style>
  <w:style w:type="character" w:styleId="UnresolvedMention">
    <w:name w:val="Unresolved Mention"/>
    <w:basedOn w:val="DefaultParagraphFont"/>
    <w:uiPriority w:val="99"/>
    <w:semiHidden/>
    <w:unhideWhenUsed/>
    <w:rsid w:val="00CC7EDE"/>
    <w:rPr>
      <w:color w:val="605E5C"/>
      <w:shd w:val="clear" w:color="auto" w:fill="E1DFDD"/>
    </w:rPr>
  </w:style>
  <w:style w:type="paragraph" w:styleId="ListParagraph">
    <w:name w:val="List Paragraph"/>
    <w:basedOn w:val="Normal"/>
    <w:uiPriority w:val="34"/>
    <w:qFormat/>
    <w:rsid w:val="002F4C28"/>
    <w:pPr>
      <w:ind w:left="720"/>
      <w:contextualSpacing/>
    </w:pPr>
  </w:style>
  <w:style w:type="character" w:customStyle="1" w:styleId="text">
    <w:name w:val="text"/>
    <w:basedOn w:val="DefaultParagraphFont"/>
    <w:rsid w:val="000C7C82"/>
  </w:style>
  <w:style w:type="paragraph" w:customStyle="1" w:styleId="line">
    <w:name w:val="li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character" w:customStyle="1" w:styleId="indent-1-breaks">
    <w:name w:val="indent-1-breaks"/>
    <w:basedOn w:val="DefaultParagraphFont"/>
    <w:rsid w:val="000C7C82"/>
  </w:style>
  <w:style w:type="paragraph" w:customStyle="1" w:styleId="first-line-none">
    <w:name w:val="first-line-no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paragraph" w:styleId="NoSpacing">
    <w:name w:val="No Spacing"/>
    <w:uiPriority w:val="1"/>
    <w:qFormat/>
    <w:rsid w:val="00EC4FDA"/>
    <w:pPr>
      <w:suppressAutoHyphens/>
    </w:pPr>
    <w:rPr>
      <w:rFonts w:ascii="Helvetica" w:eastAsia="Times New Roman" w:hAnsi="Helvetica" w:cs="Helvetica"/>
      <w:color w:val="000000"/>
      <w:kern w:val="1"/>
      <w:lang w:val="en-AU" w:eastAsia="ar-SA"/>
    </w:rPr>
  </w:style>
  <w:style w:type="character" w:customStyle="1" w:styleId="small-caps">
    <w:name w:val="small-caps"/>
    <w:basedOn w:val="DefaultParagraphFont"/>
    <w:rsid w:val="0052023A"/>
  </w:style>
  <w:style w:type="paragraph" w:styleId="Header">
    <w:name w:val="header"/>
    <w:basedOn w:val="Normal"/>
    <w:link w:val="HeaderChar"/>
    <w:unhideWhenUsed/>
    <w:rsid w:val="00435FAB"/>
    <w:pPr>
      <w:tabs>
        <w:tab w:val="center" w:pos="4513"/>
        <w:tab w:val="right" w:pos="9026"/>
      </w:tabs>
    </w:pPr>
  </w:style>
  <w:style w:type="character" w:customStyle="1" w:styleId="HeaderChar">
    <w:name w:val="Header Char"/>
    <w:basedOn w:val="DefaultParagraphFont"/>
    <w:link w:val="Header"/>
    <w:rsid w:val="00435FAB"/>
    <w:rPr>
      <w:rFonts w:ascii="Helvetica" w:eastAsia="Times New Roman" w:hAnsi="Helvetica" w:cs="Helvetica"/>
      <w:color w:val="000000"/>
      <w:kern w:val="1"/>
      <w:lang w:val="en-AU" w:eastAsia="ar-SA"/>
    </w:rPr>
  </w:style>
  <w:style w:type="paragraph" w:styleId="Footer">
    <w:name w:val="footer"/>
    <w:basedOn w:val="Normal"/>
    <w:link w:val="FooterChar"/>
    <w:uiPriority w:val="99"/>
    <w:unhideWhenUsed/>
    <w:rsid w:val="00435FAB"/>
    <w:pPr>
      <w:tabs>
        <w:tab w:val="center" w:pos="4513"/>
        <w:tab w:val="right" w:pos="9026"/>
      </w:tabs>
    </w:pPr>
  </w:style>
  <w:style w:type="character" w:customStyle="1" w:styleId="FooterChar">
    <w:name w:val="Footer Char"/>
    <w:basedOn w:val="DefaultParagraphFont"/>
    <w:link w:val="Footer"/>
    <w:uiPriority w:val="99"/>
    <w:rsid w:val="00435FAB"/>
    <w:rPr>
      <w:rFonts w:ascii="Helvetica" w:eastAsia="Times New Roman" w:hAnsi="Helvetica" w:cs="Helvetica"/>
      <w:color w:val="000000"/>
      <w:kern w:val="1"/>
      <w:lang w:val="en-AU" w:eastAsia="ar-SA"/>
    </w:rPr>
  </w:style>
  <w:style w:type="numbering" w:customStyle="1" w:styleId="CurrentList1">
    <w:name w:val="Current List1"/>
    <w:uiPriority w:val="99"/>
    <w:rsid w:val="007A54EE"/>
    <w:pPr>
      <w:numPr>
        <w:numId w:val="1"/>
      </w:numPr>
    </w:pPr>
  </w:style>
  <w:style w:type="paragraph" w:customStyle="1" w:styleId="mm8nw">
    <w:name w:val="mm8nw"/>
    <w:basedOn w:val="Normal"/>
    <w:rsid w:val="002C7BF6"/>
    <w:pPr>
      <w:suppressAutoHyphens w:val="0"/>
      <w:spacing w:before="100" w:beforeAutospacing="1" w:after="100" w:afterAutospacing="1"/>
    </w:pPr>
    <w:rPr>
      <w:rFonts w:ascii="Times New Roman" w:hAnsi="Times New Roman" w:cs="Times New Roman"/>
      <w:color w:val="auto"/>
      <w:kern w:val="0"/>
      <w:lang w:eastAsia="en-AU" w:bidi="he-IL"/>
    </w:rPr>
  </w:style>
  <w:style w:type="character" w:customStyle="1" w:styleId="2phjq">
    <w:name w:val="_2phjq"/>
    <w:basedOn w:val="DefaultParagraphFont"/>
    <w:rsid w:val="002C7BF6"/>
  </w:style>
  <w:style w:type="character" w:styleId="Strong">
    <w:name w:val="Strong"/>
    <w:basedOn w:val="DefaultParagraphFont"/>
    <w:uiPriority w:val="22"/>
    <w:qFormat/>
    <w:rsid w:val="002C7BF6"/>
    <w:rPr>
      <w:b/>
      <w:bCs/>
    </w:rPr>
  </w:style>
  <w:style w:type="table" w:styleId="GridTable1Light">
    <w:name w:val="Grid Table 1 Light"/>
    <w:basedOn w:val="TableNormal"/>
    <w:uiPriority w:val="46"/>
    <w:rsid w:val="002148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2">
    <w:name w:val="b2"/>
    <w:basedOn w:val="Normal"/>
    <w:rsid w:val="005357D2"/>
    <w:pPr>
      <w:suppressAutoHyphens w:val="0"/>
      <w:spacing w:before="100" w:beforeAutospacing="1" w:after="100" w:afterAutospacing="1"/>
    </w:pPr>
    <w:rPr>
      <w:rFonts w:ascii="Times New Roman" w:hAnsi="Times New Roman" w:cs="Times New Roman"/>
      <w:color w:val="auto"/>
      <w:kern w:val="0"/>
      <w:lang w:val="en-NZ" w:eastAsia="en-NZ"/>
    </w:rPr>
  </w:style>
  <w:style w:type="table" w:styleId="TableGridLight">
    <w:name w:val="Grid Table Light"/>
    <w:basedOn w:val="TableNormal"/>
    <w:uiPriority w:val="40"/>
    <w:rsid w:val="005B550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DefaultParagraphFont"/>
    <w:uiPriority w:val="99"/>
    <w:semiHidden/>
    <w:unhideWhenUsed/>
    <w:rsid w:val="00C30F7C"/>
    <w:rPr>
      <w:rFonts w:ascii="Courier New" w:eastAsia="Times New Roman" w:hAnsi="Courier New" w:cs="Courier New"/>
      <w:sz w:val="18"/>
      <w:szCs w:val="18"/>
    </w:rPr>
  </w:style>
  <w:style w:type="table" w:styleId="GridTable3">
    <w:name w:val="Grid Table 3"/>
    <w:basedOn w:val="TableNormal"/>
    <w:uiPriority w:val="48"/>
    <w:rsid w:val="0062764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v2">
    <w:name w:val="v2"/>
    <w:basedOn w:val="DefaultParagraphFont"/>
    <w:rsid w:val="00F4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9987">
      <w:bodyDiv w:val="1"/>
      <w:marLeft w:val="0"/>
      <w:marRight w:val="0"/>
      <w:marTop w:val="0"/>
      <w:marBottom w:val="0"/>
      <w:divBdr>
        <w:top w:val="none" w:sz="0" w:space="0" w:color="auto"/>
        <w:left w:val="none" w:sz="0" w:space="0" w:color="auto"/>
        <w:bottom w:val="none" w:sz="0" w:space="0" w:color="auto"/>
        <w:right w:val="none" w:sz="0" w:space="0" w:color="auto"/>
      </w:divBdr>
    </w:div>
    <w:div w:id="143860386">
      <w:bodyDiv w:val="1"/>
      <w:marLeft w:val="0"/>
      <w:marRight w:val="0"/>
      <w:marTop w:val="0"/>
      <w:marBottom w:val="0"/>
      <w:divBdr>
        <w:top w:val="none" w:sz="0" w:space="0" w:color="auto"/>
        <w:left w:val="none" w:sz="0" w:space="0" w:color="auto"/>
        <w:bottom w:val="none" w:sz="0" w:space="0" w:color="auto"/>
        <w:right w:val="none" w:sz="0" w:space="0" w:color="auto"/>
      </w:divBdr>
      <w:divsChild>
        <w:div w:id="1563172396">
          <w:marLeft w:val="806"/>
          <w:marRight w:val="0"/>
          <w:marTop w:val="0"/>
          <w:marBottom w:val="0"/>
          <w:divBdr>
            <w:top w:val="none" w:sz="0" w:space="0" w:color="auto"/>
            <w:left w:val="none" w:sz="0" w:space="0" w:color="auto"/>
            <w:bottom w:val="none" w:sz="0" w:space="0" w:color="auto"/>
            <w:right w:val="none" w:sz="0" w:space="0" w:color="auto"/>
          </w:divBdr>
        </w:div>
      </w:divsChild>
    </w:div>
    <w:div w:id="196047197">
      <w:bodyDiv w:val="1"/>
      <w:marLeft w:val="0"/>
      <w:marRight w:val="0"/>
      <w:marTop w:val="0"/>
      <w:marBottom w:val="0"/>
      <w:divBdr>
        <w:top w:val="none" w:sz="0" w:space="0" w:color="auto"/>
        <w:left w:val="none" w:sz="0" w:space="0" w:color="auto"/>
        <w:bottom w:val="none" w:sz="0" w:space="0" w:color="auto"/>
        <w:right w:val="none" w:sz="0" w:space="0" w:color="auto"/>
      </w:divBdr>
    </w:div>
    <w:div w:id="202522866">
      <w:bodyDiv w:val="1"/>
      <w:marLeft w:val="0"/>
      <w:marRight w:val="0"/>
      <w:marTop w:val="0"/>
      <w:marBottom w:val="0"/>
      <w:divBdr>
        <w:top w:val="none" w:sz="0" w:space="0" w:color="auto"/>
        <w:left w:val="none" w:sz="0" w:space="0" w:color="auto"/>
        <w:bottom w:val="none" w:sz="0" w:space="0" w:color="auto"/>
        <w:right w:val="none" w:sz="0" w:space="0" w:color="auto"/>
      </w:divBdr>
    </w:div>
    <w:div w:id="274946804">
      <w:bodyDiv w:val="1"/>
      <w:marLeft w:val="0"/>
      <w:marRight w:val="0"/>
      <w:marTop w:val="0"/>
      <w:marBottom w:val="0"/>
      <w:divBdr>
        <w:top w:val="none" w:sz="0" w:space="0" w:color="auto"/>
        <w:left w:val="none" w:sz="0" w:space="0" w:color="auto"/>
        <w:bottom w:val="none" w:sz="0" w:space="0" w:color="auto"/>
        <w:right w:val="none" w:sz="0" w:space="0" w:color="auto"/>
      </w:divBdr>
    </w:div>
    <w:div w:id="282883833">
      <w:bodyDiv w:val="1"/>
      <w:marLeft w:val="0"/>
      <w:marRight w:val="0"/>
      <w:marTop w:val="0"/>
      <w:marBottom w:val="0"/>
      <w:divBdr>
        <w:top w:val="none" w:sz="0" w:space="0" w:color="auto"/>
        <w:left w:val="none" w:sz="0" w:space="0" w:color="auto"/>
        <w:bottom w:val="none" w:sz="0" w:space="0" w:color="auto"/>
        <w:right w:val="none" w:sz="0" w:space="0" w:color="auto"/>
      </w:divBdr>
    </w:div>
    <w:div w:id="353768690">
      <w:bodyDiv w:val="1"/>
      <w:marLeft w:val="0"/>
      <w:marRight w:val="0"/>
      <w:marTop w:val="0"/>
      <w:marBottom w:val="0"/>
      <w:divBdr>
        <w:top w:val="none" w:sz="0" w:space="0" w:color="auto"/>
        <w:left w:val="none" w:sz="0" w:space="0" w:color="auto"/>
        <w:bottom w:val="none" w:sz="0" w:space="0" w:color="auto"/>
        <w:right w:val="none" w:sz="0" w:space="0" w:color="auto"/>
      </w:divBdr>
    </w:div>
    <w:div w:id="416093938">
      <w:bodyDiv w:val="1"/>
      <w:marLeft w:val="0"/>
      <w:marRight w:val="0"/>
      <w:marTop w:val="0"/>
      <w:marBottom w:val="0"/>
      <w:divBdr>
        <w:top w:val="none" w:sz="0" w:space="0" w:color="auto"/>
        <w:left w:val="none" w:sz="0" w:space="0" w:color="auto"/>
        <w:bottom w:val="none" w:sz="0" w:space="0" w:color="auto"/>
        <w:right w:val="none" w:sz="0" w:space="0" w:color="auto"/>
      </w:divBdr>
    </w:div>
    <w:div w:id="481965116">
      <w:bodyDiv w:val="1"/>
      <w:marLeft w:val="0"/>
      <w:marRight w:val="0"/>
      <w:marTop w:val="0"/>
      <w:marBottom w:val="0"/>
      <w:divBdr>
        <w:top w:val="none" w:sz="0" w:space="0" w:color="auto"/>
        <w:left w:val="none" w:sz="0" w:space="0" w:color="auto"/>
        <w:bottom w:val="none" w:sz="0" w:space="0" w:color="auto"/>
        <w:right w:val="none" w:sz="0" w:space="0" w:color="auto"/>
      </w:divBdr>
    </w:div>
    <w:div w:id="545534193">
      <w:bodyDiv w:val="1"/>
      <w:marLeft w:val="0"/>
      <w:marRight w:val="0"/>
      <w:marTop w:val="0"/>
      <w:marBottom w:val="0"/>
      <w:divBdr>
        <w:top w:val="none" w:sz="0" w:space="0" w:color="auto"/>
        <w:left w:val="none" w:sz="0" w:space="0" w:color="auto"/>
        <w:bottom w:val="none" w:sz="0" w:space="0" w:color="auto"/>
        <w:right w:val="none" w:sz="0" w:space="0" w:color="auto"/>
      </w:divBdr>
    </w:div>
    <w:div w:id="590554923">
      <w:bodyDiv w:val="1"/>
      <w:marLeft w:val="0"/>
      <w:marRight w:val="0"/>
      <w:marTop w:val="0"/>
      <w:marBottom w:val="0"/>
      <w:divBdr>
        <w:top w:val="none" w:sz="0" w:space="0" w:color="auto"/>
        <w:left w:val="none" w:sz="0" w:space="0" w:color="auto"/>
        <w:bottom w:val="none" w:sz="0" w:space="0" w:color="auto"/>
        <w:right w:val="none" w:sz="0" w:space="0" w:color="auto"/>
      </w:divBdr>
      <w:divsChild>
        <w:div w:id="209078061">
          <w:marLeft w:val="1224"/>
          <w:marRight w:val="0"/>
          <w:marTop w:val="120"/>
          <w:marBottom w:val="120"/>
          <w:divBdr>
            <w:top w:val="none" w:sz="0" w:space="0" w:color="auto"/>
            <w:left w:val="none" w:sz="0" w:space="0" w:color="auto"/>
            <w:bottom w:val="none" w:sz="0" w:space="0" w:color="auto"/>
            <w:right w:val="none" w:sz="0" w:space="0" w:color="auto"/>
          </w:divBdr>
        </w:div>
        <w:div w:id="953365545">
          <w:marLeft w:val="1224"/>
          <w:marRight w:val="0"/>
          <w:marTop w:val="120"/>
          <w:marBottom w:val="120"/>
          <w:divBdr>
            <w:top w:val="none" w:sz="0" w:space="0" w:color="auto"/>
            <w:left w:val="none" w:sz="0" w:space="0" w:color="auto"/>
            <w:bottom w:val="none" w:sz="0" w:space="0" w:color="auto"/>
            <w:right w:val="none" w:sz="0" w:space="0" w:color="auto"/>
          </w:divBdr>
        </w:div>
        <w:div w:id="1361665975">
          <w:marLeft w:val="1224"/>
          <w:marRight w:val="0"/>
          <w:marTop w:val="120"/>
          <w:marBottom w:val="120"/>
          <w:divBdr>
            <w:top w:val="none" w:sz="0" w:space="0" w:color="auto"/>
            <w:left w:val="none" w:sz="0" w:space="0" w:color="auto"/>
            <w:bottom w:val="none" w:sz="0" w:space="0" w:color="auto"/>
            <w:right w:val="none" w:sz="0" w:space="0" w:color="auto"/>
          </w:divBdr>
        </w:div>
        <w:div w:id="1579170472">
          <w:marLeft w:val="1224"/>
          <w:marRight w:val="0"/>
          <w:marTop w:val="120"/>
          <w:marBottom w:val="120"/>
          <w:divBdr>
            <w:top w:val="none" w:sz="0" w:space="0" w:color="auto"/>
            <w:left w:val="none" w:sz="0" w:space="0" w:color="auto"/>
            <w:bottom w:val="none" w:sz="0" w:space="0" w:color="auto"/>
            <w:right w:val="none" w:sz="0" w:space="0" w:color="auto"/>
          </w:divBdr>
        </w:div>
        <w:div w:id="2020038389">
          <w:marLeft w:val="1224"/>
          <w:marRight w:val="0"/>
          <w:marTop w:val="120"/>
          <w:marBottom w:val="120"/>
          <w:divBdr>
            <w:top w:val="none" w:sz="0" w:space="0" w:color="auto"/>
            <w:left w:val="none" w:sz="0" w:space="0" w:color="auto"/>
            <w:bottom w:val="none" w:sz="0" w:space="0" w:color="auto"/>
            <w:right w:val="none" w:sz="0" w:space="0" w:color="auto"/>
          </w:divBdr>
        </w:div>
      </w:divsChild>
    </w:div>
    <w:div w:id="618142270">
      <w:bodyDiv w:val="1"/>
      <w:marLeft w:val="0"/>
      <w:marRight w:val="0"/>
      <w:marTop w:val="0"/>
      <w:marBottom w:val="0"/>
      <w:divBdr>
        <w:top w:val="none" w:sz="0" w:space="0" w:color="auto"/>
        <w:left w:val="none" w:sz="0" w:space="0" w:color="auto"/>
        <w:bottom w:val="none" w:sz="0" w:space="0" w:color="auto"/>
        <w:right w:val="none" w:sz="0" w:space="0" w:color="auto"/>
      </w:divBdr>
    </w:div>
    <w:div w:id="669990043">
      <w:bodyDiv w:val="1"/>
      <w:marLeft w:val="0"/>
      <w:marRight w:val="0"/>
      <w:marTop w:val="0"/>
      <w:marBottom w:val="0"/>
      <w:divBdr>
        <w:top w:val="none" w:sz="0" w:space="0" w:color="auto"/>
        <w:left w:val="none" w:sz="0" w:space="0" w:color="auto"/>
        <w:bottom w:val="none" w:sz="0" w:space="0" w:color="auto"/>
        <w:right w:val="none" w:sz="0" w:space="0" w:color="auto"/>
      </w:divBdr>
    </w:div>
    <w:div w:id="728267046">
      <w:bodyDiv w:val="1"/>
      <w:marLeft w:val="0"/>
      <w:marRight w:val="0"/>
      <w:marTop w:val="0"/>
      <w:marBottom w:val="0"/>
      <w:divBdr>
        <w:top w:val="none" w:sz="0" w:space="0" w:color="auto"/>
        <w:left w:val="none" w:sz="0" w:space="0" w:color="auto"/>
        <w:bottom w:val="none" w:sz="0" w:space="0" w:color="auto"/>
        <w:right w:val="none" w:sz="0" w:space="0" w:color="auto"/>
      </w:divBdr>
    </w:div>
    <w:div w:id="756092853">
      <w:bodyDiv w:val="1"/>
      <w:marLeft w:val="0"/>
      <w:marRight w:val="0"/>
      <w:marTop w:val="0"/>
      <w:marBottom w:val="0"/>
      <w:divBdr>
        <w:top w:val="none" w:sz="0" w:space="0" w:color="auto"/>
        <w:left w:val="none" w:sz="0" w:space="0" w:color="auto"/>
        <w:bottom w:val="none" w:sz="0" w:space="0" w:color="auto"/>
        <w:right w:val="none" w:sz="0" w:space="0" w:color="auto"/>
      </w:divBdr>
    </w:div>
    <w:div w:id="783814154">
      <w:bodyDiv w:val="1"/>
      <w:marLeft w:val="0"/>
      <w:marRight w:val="0"/>
      <w:marTop w:val="0"/>
      <w:marBottom w:val="0"/>
      <w:divBdr>
        <w:top w:val="none" w:sz="0" w:space="0" w:color="auto"/>
        <w:left w:val="none" w:sz="0" w:space="0" w:color="auto"/>
        <w:bottom w:val="none" w:sz="0" w:space="0" w:color="auto"/>
        <w:right w:val="none" w:sz="0" w:space="0" w:color="auto"/>
      </w:divBdr>
    </w:div>
    <w:div w:id="810437312">
      <w:bodyDiv w:val="1"/>
      <w:marLeft w:val="0"/>
      <w:marRight w:val="0"/>
      <w:marTop w:val="0"/>
      <w:marBottom w:val="0"/>
      <w:divBdr>
        <w:top w:val="none" w:sz="0" w:space="0" w:color="auto"/>
        <w:left w:val="none" w:sz="0" w:space="0" w:color="auto"/>
        <w:bottom w:val="none" w:sz="0" w:space="0" w:color="auto"/>
        <w:right w:val="none" w:sz="0" w:space="0" w:color="auto"/>
      </w:divBdr>
    </w:div>
    <w:div w:id="817890707">
      <w:bodyDiv w:val="1"/>
      <w:marLeft w:val="0"/>
      <w:marRight w:val="0"/>
      <w:marTop w:val="0"/>
      <w:marBottom w:val="0"/>
      <w:divBdr>
        <w:top w:val="none" w:sz="0" w:space="0" w:color="auto"/>
        <w:left w:val="none" w:sz="0" w:space="0" w:color="auto"/>
        <w:bottom w:val="none" w:sz="0" w:space="0" w:color="auto"/>
        <w:right w:val="none" w:sz="0" w:space="0" w:color="auto"/>
      </w:divBdr>
    </w:div>
    <w:div w:id="863909979">
      <w:bodyDiv w:val="1"/>
      <w:marLeft w:val="0"/>
      <w:marRight w:val="0"/>
      <w:marTop w:val="0"/>
      <w:marBottom w:val="0"/>
      <w:divBdr>
        <w:top w:val="none" w:sz="0" w:space="0" w:color="auto"/>
        <w:left w:val="none" w:sz="0" w:space="0" w:color="auto"/>
        <w:bottom w:val="none" w:sz="0" w:space="0" w:color="auto"/>
        <w:right w:val="none" w:sz="0" w:space="0" w:color="auto"/>
      </w:divBdr>
    </w:div>
    <w:div w:id="882716348">
      <w:bodyDiv w:val="1"/>
      <w:marLeft w:val="0"/>
      <w:marRight w:val="0"/>
      <w:marTop w:val="0"/>
      <w:marBottom w:val="0"/>
      <w:divBdr>
        <w:top w:val="none" w:sz="0" w:space="0" w:color="auto"/>
        <w:left w:val="none" w:sz="0" w:space="0" w:color="auto"/>
        <w:bottom w:val="none" w:sz="0" w:space="0" w:color="auto"/>
        <w:right w:val="none" w:sz="0" w:space="0" w:color="auto"/>
      </w:divBdr>
    </w:div>
    <w:div w:id="907956356">
      <w:bodyDiv w:val="1"/>
      <w:marLeft w:val="0"/>
      <w:marRight w:val="0"/>
      <w:marTop w:val="0"/>
      <w:marBottom w:val="0"/>
      <w:divBdr>
        <w:top w:val="none" w:sz="0" w:space="0" w:color="auto"/>
        <w:left w:val="none" w:sz="0" w:space="0" w:color="auto"/>
        <w:bottom w:val="none" w:sz="0" w:space="0" w:color="auto"/>
        <w:right w:val="none" w:sz="0" w:space="0" w:color="auto"/>
      </w:divBdr>
      <w:divsChild>
        <w:div w:id="420756718">
          <w:marLeft w:val="720"/>
          <w:marRight w:val="0"/>
          <w:marTop w:val="0"/>
          <w:marBottom w:val="0"/>
          <w:divBdr>
            <w:top w:val="none" w:sz="0" w:space="0" w:color="auto"/>
            <w:left w:val="none" w:sz="0" w:space="0" w:color="auto"/>
            <w:bottom w:val="none" w:sz="0" w:space="0" w:color="auto"/>
            <w:right w:val="none" w:sz="0" w:space="0" w:color="auto"/>
          </w:divBdr>
        </w:div>
        <w:div w:id="423503202">
          <w:marLeft w:val="720"/>
          <w:marRight w:val="0"/>
          <w:marTop w:val="0"/>
          <w:marBottom w:val="0"/>
          <w:divBdr>
            <w:top w:val="none" w:sz="0" w:space="0" w:color="auto"/>
            <w:left w:val="none" w:sz="0" w:space="0" w:color="auto"/>
            <w:bottom w:val="none" w:sz="0" w:space="0" w:color="auto"/>
            <w:right w:val="none" w:sz="0" w:space="0" w:color="auto"/>
          </w:divBdr>
        </w:div>
        <w:div w:id="601038548">
          <w:marLeft w:val="720"/>
          <w:marRight w:val="0"/>
          <w:marTop w:val="0"/>
          <w:marBottom w:val="0"/>
          <w:divBdr>
            <w:top w:val="none" w:sz="0" w:space="0" w:color="auto"/>
            <w:left w:val="none" w:sz="0" w:space="0" w:color="auto"/>
            <w:bottom w:val="none" w:sz="0" w:space="0" w:color="auto"/>
            <w:right w:val="none" w:sz="0" w:space="0" w:color="auto"/>
          </w:divBdr>
        </w:div>
        <w:div w:id="687485665">
          <w:marLeft w:val="720"/>
          <w:marRight w:val="0"/>
          <w:marTop w:val="0"/>
          <w:marBottom w:val="0"/>
          <w:divBdr>
            <w:top w:val="none" w:sz="0" w:space="0" w:color="auto"/>
            <w:left w:val="none" w:sz="0" w:space="0" w:color="auto"/>
            <w:bottom w:val="none" w:sz="0" w:space="0" w:color="auto"/>
            <w:right w:val="none" w:sz="0" w:space="0" w:color="auto"/>
          </w:divBdr>
        </w:div>
        <w:div w:id="858618392">
          <w:marLeft w:val="720"/>
          <w:marRight w:val="0"/>
          <w:marTop w:val="0"/>
          <w:marBottom w:val="0"/>
          <w:divBdr>
            <w:top w:val="none" w:sz="0" w:space="0" w:color="auto"/>
            <w:left w:val="none" w:sz="0" w:space="0" w:color="auto"/>
            <w:bottom w:val="none" w:sz="0" w:space="0" w:color="auto"/>
            <w:right w:val="none" w:sz="0" w:space="0" w:color="auto"/>
          </w:divBdr>
        </w:div>
        <w:div w:id="1201092428">
          <w:marLeft w:val="720"/>
          <w:marRight w:val="0"/>
          <w:marTop w:val="0"/>
          <w:marBottom w:val="0"/>
          <w:divBdr>
            <w:top w:val="none" w:sz="0" w:space="0" w:color="auto"/>
            <w:left w:val="none" w:sz="0" w:space="0" w:color="auto"/>
            <w:bottom w:val="none" w:sz="0" w:space="0" w:color="auto"/>
            <w:right w:val="none" w:sz="0" w:space="0" w:color="auto"/>
          </w:divBdr>
        </w:div>
        <w:div w:id="1403986739">
          <w:marLeft w:val="720"/>
          <w:marRight w:val="0"/>
          <w:marTop w:val="0"/>
          <w:marBottom w:val="0"/>
          <w:divBdr>
            <w:top w:val="none" w:sz="0" w:space="0" w:color="auto"/>
            <w:left w:val="none" w:sz="0" w:space="0" w:color="auto"/>
            <w:bottom w:val="none" w:sz="0" w:space="0" w:color="auto"/>
            <w:right w:val="none" w:sz="0" w:space="0" w:color="auto"/>
          </w:divBdr>
        </w:div>
        <w:div w:id="1522281963">
          <w:marLeft w:val="720"/>
          <w:marRight w:val="0"/>
          <w:marTop w:val="0"/>
          <w:marBottom w:val="0"/>
          <w:divBdr>
            <w:top w:val="none" w:sz="0" w:space="0" w:color="auto"/>
            <w:left w:val="none" w:sz="0" w:space="0" w:color="auto"/>
            <w:bottom w:val="none" w:sz="0" w:space="0" w:color="auto"/>
            <w:right w:val="none" w:sz="0" w:space="0" w:color="auto"/>
          </w:divBdr>
        </w:div>
        <w:div w:id="1769227227">
          <w:marLeft w:val="720"/>
          <w:marRight w:val="0"/>
          <w:marTop w:val="0"/>
          <w:marBottom w:val="0"/>
          <w:divBdr>
            <w:top w:val="none" w:sz="0" w:space="0" w:color="auto"/>
            <w:left w:val="none" w:sz="0" w:space="0" w:color="auto"/>
            <w:bottom w:val="none" w:sz="0" w:space="0" w:color="auto"/>
            <w:right w:val="none" w:sz="0" w:space="0" w:color="auto"/>
          </w:divBdr>
        </w:div>
        <w:div w:id="1879124456">
          <w:marLeft w:val="720"/>
          <w:marRight w:val="0"/>
          <w:marTop w:val="0"/>
          <w:marBottom w:val="0"/>
          <w:divBdr>
            <w:top w:val="none" w:sz="0" w:space="0" w:color="auto"/>
            <w:left w:val="none" w:sz="0" w:space="0" w:color="auto"/>
            <w:bottom w:val="none" w:sz="0" w:space="0" w:color="auto"/>
            <w:right w:val="none" w:sz="0" w:space="0" w:color="auto"/>
          </w:divBdr>
        </w:div>
        <w:div w:id="1937472177">
          <w:marLeft w:val="720"/>
          <w:marRight w:val="0"/>
          <w:marTop w:val="0"/>
          <w:marBottom w:val="0"/>
          <w:divBdr>
            <w:top w:val="none" w:sz="0" w:space="0" w:color="auto"/>
            <w:left w:val="none" w:sz="0" w:space="0" w:color="auto"/>
            <w:bottom w:val="none" w:sz="0" w:space="0" w:color="auto"/>
            <w:right w:val="none" w:sz="0" w:space="0" w:color="auto"/>
          </w:divBdr>
        </w:div>
      </w:divsChild>
    </w:div>
    <w:div w:id="915045467">
      <w:bodyDiv w:val="1"/>
      <w:marLeft w:val="0"/>
      <w:marRight w:val="0"/>
      <w:marTop w:val="0"/>
      <w:marBottom w:val="0"/>
      <w:divBdr>
        <w:top w:val="none" w:sz="0" w:space="0" w:color="auto"/>
        <w:left w:val="none" w:sz="0" w:space="0" w:color="auto"/>
        <w:bottom w:val="none" w:sz="0" w:space="0" w:color="auto"/>
        <w:right w:val="none" w:sz="0" w:space="0" w:color="auto"/>
      </w:divBdr>
      <w:divsChild>
        <w:div w:id="900021931">
          <w:marLeft w:val="0"/>
          <w:marRight w:val="0"/>
          <w:marTop w:val="375"/>
          <w:marBottom w:val="0"/>
          <w:divBdr>
            <w:top w:val="none" w:sz="0" w:space="0" w:color="auto"/>
            <w:left w:val="none" w:sz="0" w:space="0" w:color="auto"/>
            <w:bottom w:val="none" w:sz="0" w:space="0" w:color="auto"/>
            <w:right w:val="none" w:sz="0" w:space="0" w:color="auto"/>
          </w:divBdr>
          <w:divsChild>
            <w:div w:id="1432971022">
              <w:marLeft w:val="0"/>
              <w:marRight w:val="0"/>
              <w:marTop w:val="0"/>
              <w:marBottom w:val="0"/>
              <w:divBdr>
                <w:top w:val="none" w:sz="0" w:space="0" w:color="auto"/>
                <w:left w:val="none" w:sz="0" w:space="0" w:color="auto"/>
                <w:bottom w:val="none" w:sz="0" w:space="0" w:color="auto"/>
                <w:right w:val="none" w:sz="0" w:space="0" w:color="auto"/>
              </w:divBdr>
              <w:divsChild>
                <w:div w:id="1054964003">
                  <w:marLeft w:val="0"/>
                  <w:marRight w:val="0"/>
                  <w:marTop w:val="0"/>
                  <w:marBottom w:val="0"/>
                  <w:divBdr>
                    <w:top w:val="none" w:sz="0" w:space="0" w:color="auto"/>
                    <w:left w:val="none" w:sz="0" w:space="0" w:color="auto"/>
                    <w:bottom w:val="none" w:sz="0" w:space="0" w:color="auto"/>
                    <w:right w:val="none" w:sz="0" w:space="0" w:color="auto"/>
                  </w:divBdr>
                  <w:divsChild>
                    <w:div w:id="1833181818">
                      <w:marLeft w:val="0"/>
                      <w:marRight w:val="0"/>
                      <w:marTop w:val="0"/>
                      <w:marBottom w:val="0"/>
                      <w:divBdr>
                        <w:top w:val="none" w:sz="0" w:space="0" w:color="auto"/>
                        <w:left w:val="none" w:sz="0" w:space="0" w:color="auto"/>
                        <w:bottom w:val="none" w:sz="0" w:space="0" w:color="auto"/>
                        <w:right w:val="none" w:sz="0" w:space="0" w:color="auto"/>
                      </w:divBdr>
                      <w:divsChild>
                        <w:div w:id="655690302">
                          <w:marLeft w:val="0"/>
                          <w:marRight w:val="0"/>
                          <w:marTop w:val="0"/>
                          <w:marBottom w:val="0"/>
                          <w:divBdr>
                            <w:top w:val="none" w:sz="0" w:space="0" w:color="auto"/>
                            <w:left w:val="none" w:sz="0" w:space="0" w:color="auto"/>
                            <w:bottom w:val="none" w:sz="0" w:space="0" w:color="auto"/>
                            <w:right w:val="none" w:sz="0" w:space="0" w:color="auto"/>
                          </w:divBdr>
                          <w:divsChild>
                            <w:div w:id="1612324470">
                              <w:marLeft w:val="0"/>
                              <w:marRight w:val="0"/>
                              <w:marTop w:val="0"/>
                              <w:marBottom w:val="0"/>
                              <w:divBdr>
                                <w:top w:val="none" w:sz="0" w:space="0" w:color="auto"/>
                                <w:left w:val="none" w:sz="0" w:space="0" w:color="auto"/>
                                <w:bottom w:val="none" w:sz="0" w:space="0" w:color="auto"/>
                                <w:right w:val="none" w:sz="0" w:space="0" w:color="auto"/>
                              </w:divBdr>
                              <w:divsChild>
                                <w:div w:id="164587990">
                                  <w:marLeft w:val="0"/>
                                  <w:marRight w:val="0"/>
                                  <w:marTop w:val="0"/>
                                  <w:marBottom w:val="0"/>
                                  <w:divBdr>
                                    <w:top w:val="none" w:sz="0" w:space="0" w:color="auto"/>
                                    <w:left w:val="none" w:sz="0" w:space="0" w:color="auto"/>
                                    <w:bottom w:val="none" w:sz="0" w:space="0" w:color="auto"/>
                                    <w:right w:val="none" w:sz="0" w:space="0" w:color="auto"/>
                                  </w:divBdr>
                                  <w:divsChild>
                                    <w:div w:id="1680933651">
                                      <w:marLeft w:val="0"/>
                                      <w:marRight w:val="0"/>
                                      <w:marTop w:val="0"/>
                                      <w:marBottom w:val="0"/>
                                      <w:divBdr>
                                        <w:top w:val="none" w:sz="0" w:space="0" w:color="auto"/>
                                        <w:left w:val="none" w:sz="0" w:space="0" w:color="auto"/>
                                        <w:bottom w:val="none" w:sz="0" w:space="0" w:color="auto"/>
                                        <w:right w:val="none" w:sz="0" w:space="0" w:color="auto"/>
                                      </w:divBdr>
                                      <w:divsChild>
                                        <w:div w:id="318577118">
                                          <w:marLeft w:val="0"/>
                                          <w:marRight w:val="0"/>
                                          <w:marTop w:val="0"/>
                                          <w:marBottom w:val="0"/>
                                          <w:divBdr>
                                            <w:top w:val="none" w:sz="0" w:space="0" w:color="auto"/>
                                            <w:left w:val="none" w:sz="0" w:space="0" w:color="auto"/>
                                            <w:bottom w:val="none" w:sz="0" w:space="0" w:color="auto"/>
                                            <w:right w:val="none" w:sz="0" w:space="0" w:color="auto"/>
                                          </w:divBdr>
                                        </w:div>
                                        <w:div w:id="656155105">
                                          <w:marLeft w:val="0"/>
                                          <w:marRight w:val="0"/>
                                          <w:marTop w:val="0"/>
                                          <w:marBottom w:val="0"/>
                                          <w:divBdr>
                                            <w:top w:val="none" w:sz="0" w:space="0" w:color="auto"/>
                                            <w:left w:val="none" w:sz="0" w:space="0" w:color="auto"/>
                                            <w:bottom w:val="none" w:sz="0" w:space="0" w:color="auto"/>
                                            <w:right w:val="none" w:sz="0" w:space="0" w:color="auto"/>
                                          </w:divBdr>
                                        </w:div>
                                        <w:div w:id="668943576">
                                          <w:marLeft w:val="0"/>
                                          <w:marRight w:val="0"/>
                                          <w:marTop w:val="0"/>
                                          <w:marBottom w:val="0"/>
                                          <w:divBdr>
                                            <w:top w:val="none" w:sz="0" w:space="0" w:color="auto"/>
                                            <w:left w:val="none" w:sz="0" w:space="0" w:color="auto"/>
                                            <w:bottom w:val="none" w:sz="0" w:space="0" w:color="auto"/>
                                            <w:right w:val="none" w:sz="0" w:space="0" w:color="auto"/>
                                          </w:divBdr>
                                        </w:div>
                                        <w:div w:id="1240139497">
                                          <w:marLeft w:val="0"/>
                                          <w:marRight w:val="0"/>
                                          <w:marTop w:val="0"/>
                                          <w:marBottom w:val="0"/>
                                          <w:divBdr>
                                            <w:top w:val="none" w:sz="0" w:space="0" w:color="auto"/>
                                            <w:left w:val="none" w:sz="0" w:space="0" w:color="auto"/>
                                            <w:bottom w:val="none" w:sz="0" w:space="0" w:color="auto"/>
                                            <w:right w:val="none" w:sz="0" w:space="0" w:color="auto"/>
                                          </w:divBdr>
                                        </w:div>
                                        <w:div w:id="1258949292">
                                          <w:marLeft w:val="0"/>
                                          <w:marRight w:val="0"/>
                                          <w:marTop w:val="0"/>
                                          <w:marBottom w:val="0"/>
                                          <w:divBdr>
                                            <w:top w:val="none" w:sz="0" w:space="0" w:color="auto"/>
                                            <w:left w:val="none" w:sz="0" w:space="0" w:color="auto"/>
                                            <w:bottom w:val="none" w:sz="0" w:space="0" w:color="auto"/>
                                            <w:right w:val="none" w:sz="0" w:space="0" w:color="auto"/>
                                          </w:divBdr>
                                        </w:div>
                                        <w:div w:id="1615821154">
                                          <w:marLeft w:val="0"/>
                                          <w:marRight w:val="0"/>
                                          <w:marTop w:val="0"/>
                                          <w:marBottom w:val="0"/>
                                          <w:divBdr>
                                            <w:top w:val="none" w:sz="0" w:space="0" w:color="auto"/>
                                            <w:left w:val="none" w:sz="0" w:space="0" w:color="auto"/>
                                            <w:bottom w:val="none" w:sz="0" w:space="0" w:color="auto"/>
                                            <w:right w:val="none" w:sz="0" w:space="0" w:color="auto"/>
                                          </w:divBdr>
                                        </w:div>
                                        <w:div w:id="1809517983">
                                          <w:marLeft w:val="0"/>
                                          <w:marRight w:val="0"/>
                                          <w:marTop w:val="0"/>
                                          <w:marBottom w:val="0"/>
                                          <w:divBdr>
                                            <w:top w:val="none" w:sz="0" w:space="0" w:color="auto"/>
                                            <w:left w:val="none" w:sz="0" w:space="0" w:color="auto"/>
                                            <w:bottom w:val="none" w:sz="0" w:space="0" w:color="auto"/>
                                            <w:right w:val="none" w:sz="0" w:space="0" w:color="auto"/>
                                          </w:divBdr>
                                        </w:div>
                                        <w:div w:id="20421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706607">
          <w:marLeft w:val="0"/>
          <w:marRight w:val="0"/>
          <w:marTop w:val="0"/>
          <w:marBottom w:val="0"/>
          <w:divBdr>
            <w:top w:val="none" w:sz="0" w:space="0" w:color="auto"/>
            <w:left w:val="none" w:sz="0" w:space="0" w:color="auto"/>
            <w:bottom w:val="none" w:sz="0" w:space="0" w:color="auto"/>
            <w:right w:val="none" w:sz="0" w:space="0" w:color="auto"/>
          </w:divBdr>
          <w:divsChild>
            <w:div w:id="1925147535">
              <w:marLeft w:val="0"/>
              <w:marRight w:val="0"/>
              <w:marTop w:val="0"/>
              <w:marBottom w:val="0"/>
              <w:divBdr>
                <w:top w:val="none" w:sz="0" w:space="0" w:color="auto"/>
                <w:left w:val="none" w:sz="0" w:space="0" w:color="auto"/>
                <w:bottom w:val="none" w:sz="0" w:space="0" w:color="auto"/>
                <w:right w:val="none" w:sz="0" w:space="0" w:color="auto"/>
              </w:divBdr>
              <w:divsChild>
                <w:div w:id="1321808889">
                  <w:marLeft w:val="0"/>
                  <w:marRight w:val="0"/>
                  <w:marTop w:val="0"/>
                  <w:marBottom w:val="0"/>
                  <w:divBdr>
                    <w:top w:val="none" w:sz="0" w:space="0" w:color="auto"/>
                    <w:left w:val="none" w:sz="0" w:space="0" w:color="auto"/>
                    <w:bottom w:val="none" w:sz="0" w:space="0" w:color="auto"/>
                    <w:right w:val="none" w:sz="0" w:space="0" w:color="auto"/>
                  </w:divBdr>
                  <w:divsChild>
                    <w:div w:id="1008872206">
                      <w:marLeft w:val="0"/>
                      <w:marRight w:val="0"/>
                      <w:marTop w:val="0"/>
                      <w:marBottom w:val="0"/>
                      <w:divBdr>
                        <w:top w:val="none" w:sz="0" w:space="0" w:color="auto"/>
                        <w:left w:val="none" w:sz="0" w:space="0" w:color="auto"/>
                        <w:bottom w:val="none" w:sz="0" w:space="0" w:color="auto"/>
                        <w:right w:val="none" w:sz="0" w:space="0" w:color="auto"/>
                      </w:divBdr>
                      <w:divsChild>
                        <w:div w:id="2001231426">
                          <w:marLeft w:val="0"/>
                          <w:marRight w:val="0"/>
                          <w:marTop w:val="0"/>
                          <w:marBottom w:val="0"/>
                          <w:divBdr>
                            <w:top w:val="none" w:sz="0" w:space="0" w:color="auto"/>
                            <w:left w:val="none" w:sz="0" w:space="0" w:color="auto"/>
                            <w:bottom w:val="none" w:sz="0" w:space="0" w:color="auto"/>
                            <w:right w:val="none" w:sz="0" w:space="0" w:color="auto"/>
                          </w:divBdr>
                          <w:divsChild>
                            <w:div w:id="775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6839">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sChild>
    </w:div>
    <w:div w:id="922567823">
      <w:bodyDiv w:val="1"/>
      <w:marLeft w:val="0"/>
      <w:marRight w:val="0"/>
      <w:marTop w:val="0"/>
      <w:marBottom w:val="0"/>
      <w:divBdr>
        <w:top w:val="none" w:sz="0" w:space="0" w:color="auto"/>
        <w:left w:val="none" w:sz="0" w:space="0" w:color="auto"/>
        <w:bottom w:val="none" w:sz="0" w:space="0" w:color="auto"/>
        <w:right w:val="none" w:sz="0" w:space="0" w:color="auto"/>
      </w:divBdr>
      <w:divsChild>
        <w:div w:id="202982392">
          <w:marLeft w:val="907"/>
          <w:marRight w:val="0"/>
          <w:marTop w:val="0"/>
          <w:marBottom w:val="120"/>
          <w:divBdr>
            <w:top w:val="none" w:sz="0" w:space="0" w:color="auto"/>
            <w:left w:val="none" w:sz="0" w:space="0" w:color="auto"/>
            <w:bottom w:val="none" w:sz="0" w:space="0" w:color="auto"/>
            <w:right w:val="none" w:sz="0" w:space="0" w:color="auto"/>
          </w:divBdr>
        </w:div>
        <w:div w:id="1239440038">
          <w:marLeft w:val="907"/>
          <w:marRight w:val="0"/>
          <w:marTop w:val="0"/>
          <w:marBottom w:val="120"/>
          <w:divBdr>
            <w:top w:val="none" w:sz="0" w:space="0" w:color="auto"/>
            <w:left w:val="none" w:sz="0" w:space="0" w:color="auto"/>
            <w:bottom w:val="none" w:sz="0" w:space="0" w:color="auto"/>
            <w:right w:val="none" w:sz="0" w:space="0" w:color="auto"/>
          </w:divBdr>
        </w:div>
      </w:divsChild>
    </w:div>
    <w:div w:id="985819469">
      <w:bodyDiv w:val="1"/>
      <w:marLeft w:val="0"/>
      <w:marRight w:val="0"/>
      <w:marTop w:val="0"/>
      <w:marBottom w:val="0"/>
      <w:divBdr>
        <w:top w:val="none" w:sz="0" w:space="0" w:color="auto"/>
        <w:left w:val="none" w:sz="0" w:space="0" w:color="auto"/>
        <w:bottom w:val="none" w:sz="0" w:space="0" w:color="auto"/>
        <w:right w:val="none" w:sz="0" w:space="0" w:color="auto"/>
      </w:divBdr>
    </w:div>
    <w:div w:id="1003125365">
      <w:bodyDiv w:val="1"/>
      <w:marLeft w:val="0"/>
      <w:marRight w:val="0"/>
      <w:marTop w:val="0"/>
      <w:marBottom w:val="0"/>
      <w:divBdr>
        <w:top w:val="none" w:sz="0" w:space="0" w:color="auto"/>
        <w:left w:val="none" w:sz="0" w:space="0" w:color="auto"/>
        <w:bottom w:val="none" w:sz="0" w:space="0" w:color="auto"/>
        <w:right w:val="none" w:sz="0" w:space="0" w:color="auto"/>
      </w:divBdr>
    </w:div>
    <w:div w:id="1012099570">
      <w:bodyDiv w:val="1"/>
      <w:marLeft w:val="0"/>
      <w:marRight w:val="0"/>
      <w:marTop w:val="0"/>
      <w:marBottom w:val="0"/>
      <w:divBdr>
        <w:top w:val="none" w:sz="0" w:space="0" w:color="auto"/>
        <w:left w:val="none" w:sz="0" w:space="0" w:color="auto"/>
        <w:bottom w:val="none" w:sz="0" w:space="0" w:color="auto"/>
        <w:right w:val="none" w:sz="0" w:space="0" w:color="auto"/>
      </w:divBdr>
    </w:div>
    <w:div w:id="1097867233">
      <w:bodyDiv w:val="1"/>
      <w:marLeft w:val="0"/>
      <w:marRight w:val="0"/>
      <w:marTop w:val="0"/>
      <w:marBottom w:val="0"/>
      <w:divBdr>
        <w:top w:val="none" w:sz="0" w:space="0" w:color="auto"/>
        <w:left w:val="none" w:sz="0" w:space="0" w:color="auto"/>
        <w:bottom w:val="none" w:sz="0" w:space="0" w:color="auto"/>
        <w:right w:val="none" w:sz="0" w:space="0" w:color="auto"/>
      </w:divBdr>
    </w:div>
    <w:div w:id="1152335014">
      <w:bodyDiv w:val="1"/>
      <w:marLeft w:val="0"/>
      <w:marRight w:val="0"/>
      <w:marTop w:val="0"/>
      <w:marBottom w:val="0"/>
      <w:divBdr>
        <w:top w:val="none" w:sz="0" w:space="0" w:color="auto"/>
        <w:left w:val="none" w:sz="0" w:space="0" w:color="auto"/>
        <w:bottom w:val="none" w:sz="0" w:space="0" w:color="auto"/>
        <w:right w:val="none" w:sz="0" w:space="0" w:color="auto"/>
      </w:divBdr>
    </w:div>
    <w:div w:id="1178697090">
      <w:bodyDiv w:val="1"/>
      <w:marLeft w:val="0"/>
      <w:marRight w:val="0"/>
      <w:marTop w:val="0"/>
      <w:marBottom w:val="0"/>
      <w:divBdr>
        <w:top w:val="none" w:sz="0" w:space="0" w:color="auto"/>
        <w:left w:val="none" w:sz="0" w:space="0" w:color="auto"/>
        <w:bottom w:val="none" w:sz="0" w:space="0" w:color="auto"/>
        <w:right w:val="none" w:sz="0" w:space="0" w:color="auto"/>
      </w:divBdr>
    </w:div>
    <w:div w:id="1181555032">
      <w:bodyDiv w:val="1"/>
      <w:marLeft w:val="0"/>
      <w:marRight w:val="0"/>
      <w:marTop w:val="0"/>
      <w:marBottom w:val="0"/>
      <w:divBdr>
        <w:top w:val="none" w:sz="0" w:space="0" w:color="auto"/>
        <w:left w:val="none" w:sz="0" w:space="0" w:color="auto"/>
        <w:bottom w:val="none" w:sz="0" w:space="0" w:color="auto"/>
        <w:right w:val="none" w:sz="0" w:space="0" w:color="auto"/>
      </w:divBdr>
      <w:divsChild>
        <w:div w:id="1387290742">
          <w:marLeft w:val="806"/>
          <w:marRight w:val="0"/>
          <w:marTop w:val="0"/>
          <w:marBottom w:val="0"/>
          <w:divBdr>
            <w:top w:val="none" w:sz="0" w:space="0" w:color="auto"/>
            <w:left w:val="none" w:sz="0" w:space="0" w:color="auto"/>
            <w:bottom w:val="none" w:sz="0" w:space="0" w:color="auto"/>
            <w:right w:val="none" w:sz="0" w:space="0" w:color="auto"/>
          </w:divBdr>
        </w:div>
      </w:divsChild>
    </w:div>
    <w:div w:id="1194804144">
      <w:bodyDiv w:val="1"/>
      <w:marLeft w:val="0"/>
      <w:marRight w:val="0"/>
      <w:marTop w:val="0"/>
      <w:marBottom w:val="0"/>
      <w:divBdr>
        <w:top w:val="none" w:sz="0" w:space="0" w:color="auto"/>
        <w:left w:val="none" w:sz="0" w:space="0" w:color="auto"/>
        <w:bottom w:val="none" w:sz="0" w:space="0" w:color="auto"/>
        <w:right w:val="none" w:sz="0" w:space="0" w:color="auto"/>
      </w:divBdr>
    </w:div>
    <w:div w:id="1198809361">
      <w:bodyDiv w:val="1"/>
      <w:marLeft w:val="0"/>
      <w:marRight w:val="0"/>
      <w:marTop w:val="0"/>
      <w:marBottom w:val="0"/>
      <w:divBdr>
        <w:top w:val="none" w:sz="0" w:space="0" w:color="auto"/>
        <w:left w:val="none" w:sz="0" w:space="0" w:color="auto"/>
        <w:bottom w:val="none" w:sz="0" w:space="0" w:color="auto"/>
        <w:right w:val="none" w:sz="0" w:space="0" w:color="auto"/>
      </w:divBdr>
      <w:divsChild>
        <w:div w:id="1139542335">
          <w:marLeft w:val="0"/>
          <w:marRight w:val="0"/>
          <w:marTop w:val="0"/>
          <w:marBottom w:val="0"/>
          <w:divBdr>
            <w:top w:val="none" w:sz="0" w:space="0" w:color="auto"/>
            <w:left w:val="none" w:sz="0" w:space="0" w:color="auto"/>
            <w:bottom w:val="none" w:sz="0" w:space="0" w:color="auto"/>
            <w:right w:val="none" w:sz="0" w:space="0" w:color="auto"/>
          </w:divBdr>
        </w:div>
      </w:divsChild>
    </w:div>
    <w:div w:id="1328241380">
      <w:bodyDiv w:val="1"/>
      <w:marLeft w:val="0"/>
      <w:marRight w:val="0"/>
      <w:marTop w:val="0"/>
      <w:marBottom w:val="0"/>
      <w:divBdr>
        <w:top w:val="none" w:sz="0" w:space="0" w:color="auto"/>
        <w:left w:val="none" w:sz="0" w:space="0" w:color="auto"/>
        <w:bottom w:val="none" w:sz="0" w:space="0" w:color="auto"/>
        <w:right w:val="none" w:sz="0" w:space="0" w:color="auto"/>
      </w:divBdr>
    </w:div>
    <w:div w:id="1333415830">
      <w:bodyDiv w:val="1"/>
      <w:marLeft w:val="0"/>
      <w:marRight w:val="0"/>
      <w:marTop w:val="0"/>
      <w:marBottom w:val="0"/>
      <w:divBdr>
        <w:top w:val="none" w:sz="0" w:space="0" w:color="auto"/>
        <w:left w:val="none" w:sz="0" w:space="0" w:color="auto"/>
        <w:bottom w:val="none" w:sz="0" w:space="0" w:color="auto"/>
        <w:right w:val="none" w:sz="0" w:space="0" w:color="auto"/>
      </w:divBdr>
    </w:div>
    <w:div w:id="1334795979">
      <w:bodyDiv w:val="1"/>
      <w:marLeft w:val="0"/>
      <w:marRight w:val="0"/>
      <w:marTop w:val="0"/>
      <w:marBottom w:val="0"/>
      <w:divBdr>
        <w:top w:val="none" w:sz="0" w:space="0" w:color="auto"/>
        <w:left w:val="none" w:sz="0" w:space="0" w:color="auto"/>
        <w:bottom w:val="none" w:sz="0" w:space="0" w:color="auto"/>
        <w:right w:val="none" w:sz="0" w:space="0" w:color="auto"/>
      </w:divBdr>
    </w:div>
    <w:div w:id="1351371767">
      <w:bodyDiv w:val="1"/>
      <w:marLeft w:val="0"/>
      <w:marRight w:val="0"/>
      <w:marTop w:val="0"/>
      <w:marBottom w:val="0"/>
      <w:divBdr>
        <w:top w:val="none" w:sz="0" w:space="0" w:color="auto"/>
        <w:left w:val="none" w:sz="0" w:space="0" w:color="auto"/>
        <w:bottom w:val="none" w:sz="0" w:space="0" w:color="auto"/>
        <w:right w:val="none" w:sz="0" w:space="0" w:color="auto"/>
      </w:divBdr>
    </w:div>
    <w:div w:id="1356493184">
      <w:bodyDiv w:val="1"/>
      <w:marLeft w:val="0"/>
      <w:marRight w:val="0"/>
      <w:marTop w:val="0"/>
      <w:marBottom w:val="0"/>
      <w:divBdr>
        <w:top w:val="none" w:sz="0" w:space="0" w:color="auto"/>
        <w:left w:val="none" w:sz="0" w:space="0" w:color="auto"/>
        <w:bottom w:val="none" w:sz="0" w:space="0" w:color="auto"/>
        <w:right w:val="none" w:sz="0" w:space="0" w:color="auto"/>
      </w:divBdr>
    </w:div>
    <w:div w:id="1371301119">
      <w:bodyDiv w:val="1"/>
      <w:marLeft w:val="0"/>
      <w:marRight w:val="0"/>
      <w:marTop w:val="0"/>
      <w:marBottom w:val="0"/>
      <w:divBdr>
        <w:top w:val="none" w:sz="0" w:space="0" w:color="auto"/>
        <w:left w:val="none" w:sz="0" w:space="0" w:color="auto"/>
        <w:bottom w:val="none" w:sz="0" w:space="0" w:color="auto"/>
        <w:right w:val="none" w:sz="0" w:space="0" w:color="auto"/>
      </w:divBdr>
    </w:div>
    <w:div w:id="1395351709">
      <w:bodyDiv w:val="1"/>
      <w:marLeft w:val="0"/>
      <w:marRight w:val="0"/>
      <w:marTop w:val="0"/>
      <w:marBottom w:val="0"/>
      <w:divBdr>
        <w:top w:val="none" w:sz="0" w:space="0" w:color="auto"/>
        <w:left w:val="none" w:sz="0" w:space="0" w:color="auto"/>
        <w:bottom w:val="none" w:sz="0" w:space="0" w:color="auto"/>
        <w:right w:val="none" w:sz="0" w:space="0" w:color="auto"/>
      </w:divBdr>
    </w:div>
    <w:div w:id="1402408484">
      <w:bodyDiv w:val="1"/>
      <w:marLeft w:val="0"/>
      <w:marRight w:val="0"/>
      <w:marTop w:val="0"/>
      <w:marBottom w:val="0"/>
      <w:divBdr>
        <w:top w:val="none" w:sz="0" w:space="0" w:color="auto"/>
        <w:left w:val="none" w:sz="0" w:space="0" w:color="auto"/>
        <w:bottom w:val="none" w:sz="0" w:space="0" w:color="auto"/>
        <w:right w:val="none" w:sz="0" w:space="0" w:color="auto"/>
      </w:divBdr>
    </w:div>
    <w:div w:id="1432120532">
      <w:bodyDiv w:val="1"/>
      <w:marLeft w:val="0"/>
      <w:marRight w:val="0"/>
      <w:marTop w:val="0"/>
      <w:marBottom w:val="0"/>
      <w:divBdr>
        <w:top w:val="none" w:sz="0" w:space="0" w:color="auto"/>
        <w:left w:val="none" w:sz="0" w:space="0" w:color="auto"/>
        <w:bottom w:val="none" w:sz="0" w:space="0" w:color="auto"/>
        <w:right w:val="none" w:sz="0" w:space="0" w:color="auto"/>
      </w:divBdr>
      <w:divsChild>
        <w:div w:id="1283465060">
          <w:marLeft w:val="0"/>
          <w:marRight w:val="0"/>
          <w:marTop w:val="0"/>
          <w:marBottom w:val="0"/>
          <w:divBdr>
            <w:top w:val="none" w:sz="0" w:space="0" w:color="auto"/>
            <w:left w:val="none" w:sz="0" w:space="0" w:color="auto"/>
            <w:bottom w:val="none" w:sz="0" w:space="0" w:color="auto"/>
            <w:right w:val="none" w:sz="0" w:space="0" w:color="auto"/>
          </w:divBdr>
          <w:divsChild>
            <w:div w:id="56318479">
              <w:marLeft w:val="0"/>
              <w:marRight w:val="0"/>
              <w:marTop w:val="0"/>
              <w:marBottom w:val="0"/>
              <w:divBdr>
                <w:top w:val="single" w:sz="2" w:space="0" w:color="000000"/>
                <w:left w:val="single" w:sz="2" w:space="0" w:color="000000"/>
                <w:bottom w:val="single" w:sz="2" w:space="0" w:color="000000"/>
                <w:right w:val="single" w:sz="2" w:space="0" w:color="000000"/>
              </w:divBdr>
            </w:div>
            <w:div w:id="217787496">
              <w:marLeft w:val="0"/>
              <w:marRight w:val="0"/>
              <w:marTop w:val="0"/>
              <w:marBottom w:val="0"/>
              <w:divBdr>
                <w:top w:val="single" w:sz="2" w:space="0" w:color="000000"/>
                <w:left w:val="single" w:sz="2" w:space="0" w:color="000000"/>
                <w:bottom w:val="single" w:sz="2" w:space="0" w:color="000000"/>
                <w:right w:val="single" w:sz="2" w:space="0" w:color="000000"/>
              </w:divBdr>
            </w:div>
            <w:div w:id="867328267">
              <w:marLeft w:val="0"/>
              <w:marRight w:val="0"/>
              <w:marTop w:val="0"/>
              <w:marBottom w:val="0"/>
              <w:divBdr>
                <w:top w:val="single" w:sz="2" w:space="0" w:color="000000"/>
                <w:left w:val="single" w:sz="2" w:space="0" w:color="000000"/>
                <w:bottom w:val="single" w:sz="2" w:space="0" w:color="000000"/>
                <w:right w:val="single" w:sz="2" w:space="0" w:color="000000"/>
              </w:divBdr>
            </w:div>
            <w:div w:id="8987899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03668587">
      <w:bodyDiv w:val="1"/>
      <w:marLeft w:val="0"/>
      <w:marRight w:val="0"/>
      <w:marTop w:val="0"/>
      <w:marBottom w:val="0"/>
      <w:divBdr>
        <w:top w:val="none" w:sz="0" w:space="0" w:color="auto"/>
        <w:left w:val="none" w:sz="0" w:space="0" w:color="auto"/>
        <w:bottom w:val="none" w:sz="0" w:space="0" w:color="auto"/>
        <w:right w:val="none" w:sz="0" w:space="0" w:color="auto"/>
      </w:divBdr>
    </w:div>
    <w:div w:id="1599866181">
      <w:bodyDiv w:val="1"/>
      <w:marLeft w:val="0"/>
      <w:marRight w:val="0"/>
      <w:marTop w:val="0"/>
      <w:marBottom w:val="0"/>
      <w:divBdr>
        <w:top w:val="none" w:sz="0" w:space="0" w:color="auto"/>
        <w:left w:val="none" w:sz="0" w:space="0" w:color="auto"/>
        <w:bottom w:val="none" w:sz="0" w:space="0" w:color="auto"/>
        <w:right w:val="none" w:sz="0" w:space="0" w:color="auto"/>
      </w:divBdr>
      <w:divsChild>
        <w:div w:id="106897654">
          <w:marLeft w:val="720"/>
          <w:marRight w:val="0"/>
          <w:marTop w:val="0"/>
          <w:marBottom w:val="0"/>
          <w:divBdr>
            <w:top w:val="none" w:sz="0" w:space="0" w:color="auto"/>
            <w:left w:val="none" w:sz="0" w:space="0" w:color="auto"/>
            <w:bottom w:val="none" w:sz="0" w:space="0" w:color="auto"/>
            <w:right w:val="none" w:sz="0" w:space="0" w:color="auto"/>
          </w:divBdr>
        </w:div>
        <w:div w:id="244808816">
          <w:marLeft w:val="720"/>
          <w:marRight w:val="0"/>
          <w:marTop w:val="0"/>
          <w:marBottom w:val="0"/>
          <w:divBdr>
            <w:top w:val="none" w:sz="0" w:space="0" w:color="auto"/>
            <w:left w:val="none" w:sz="0" w:space="0" w:color="auto"/>
            <w:bottom w:val="none" w:sz="0" w:space="0" w:color="auto"/>
            <w:right w:val="none" w:sz="0" w:space="0" w:color="auto"/>
          </w:divBdr>
        </w:div>
        <w:div w:id="474874042">
          <w:marLeft w:val="720"/>
          <w:marRight w:val="0"/>
          <w:marTop w:val="0"/>
          <w:marBottom w:val="0"/>
          <w:divBdr>
            <w:top w:val="none" w:sz="0" w:space="0" w:color="auto"/>
            <w:left w:val="none" w:sz="0" w:space="0" w:color="auto"/>
            <w:bottom w:val="none" w:sz="0" w:space="0" w:color="auto"/>
            <w:right w:val="none" w:sz="0" w:space="0" w:color="auto"/>
          </w:divBdr>
        </w:div>
        <w:div w:id="664938366">
          <w:marLeft w:val="720"/>
          <w:marRight w:val="0"/>
          <w:marTop w:val="0"/>
          <w:marBottom w:val="0"/>
          <w:divBdr>
            <w:top w:val="none" w:sz="0" w:space="0" w:color="auto"/>
            <w:left w:val="none" w:sz="0" w:space="0" w:color="auto"/>
            <w:bottom w:val="none" w:sz="0" w:space="0" w:color="auto"/>
            <w:right w:val="none" w:sz="0" w:space="0" w:color="auto"/>
          </w:divBdr>
        </w:div>
        <w:div w:id="754863304">
          <w:marLeft w:val="720"/>
          <w:marRight w:val="0"/>
          <w:marTop w:val="0"/>
          <w:marBottom w:val="0"/>
          <w:divBdr>
            <w:top w:val="none" w:sz="0" w:space="0" w:color="auto"/>
            <w:left w:val="none" w:sz="0" w:space="0" w:color="auto"/>
            <w:bottom w:val="none" w:sz="0" w:space="0" w:color="auto"/>
            <w:right w:val="none" w:sz="0" w:space="0" w:color="auto"/>
          </w:divBdr>
        </w:div>
        <w:div w:id="1664041944">
          <w:marLeft w:val="720"/>
          <w:marRight w:val="0"/>
          <w:marTop w:val="0"/>
          <w:marBottom w:val="0"/>
          <w:divBdr>
            <w:top w:val="none" w:sz="0" w:space="0" w:color="auto"/>
            <w:left w:val="none" w:sz="0" w:space="0" w:color="auto"/>
            <w:bottom w:val="none" w:sz="0" w:space="0" w:color="auto"/>
            <w:right w:val="none" w:sz="0" w:space="0" w:color="auto"/>
          </w:divBdr>
        </w:div>
        <w:div w:id="1911498382">
          <w:marLeft w:val="720"/>
          <w:marRight w:val="0"/>
          <w:marTop w:val="0"/>
          <w:marBottom w:val="0"/>
          <w:divBdr>
            <w:top w:val="none" w:sz="0" w:space="0" w:color="auto"/>
            <w:left w:val="none" w:sz="0" w:space="0" w:color="auto"/>
            <w:bottom w:val="none" w:sz="0" w:space="0" w:color="auto"/>
            <w:right w:val="none" w:sz="0" w:space="0" w:color="auto"/>
          </w:divBdr>
        </w:div>
        <w:div w:id="1983267914">
          <w:marLeft w:val="720"/>
          <w:marRight w:val="0"/>
          <w:marTop w:val="0"/>
          <w:marBottom w:val="0"/>
          <w:divBdr>
            <w:top w:val="none" w:sz="0" w:space="0" w:color="auto"/>
            <w:left w:val="none" w:sz="0" w:space="0" w:color="auto"/>
            <w:bottom w:val="none" w:sz="0" w:space="0" w:color="auto"/>
            <w:right w:val="none" w:sz="0" w:space="0" w:color="auto"/>
          </w:divBdr>
        </w:div>
      </w:divsChild>
    </w:div>
    <w:div w:id="1642349737">
      <w:bodyDiv w:val="1"/>
      <w:marLeft w:val="0"/>
      <w:marRight w:val="0"/>
      <w:marTop w:val="0"/>
      <w:marBottom w:val="0"/>
      <w:divBdr>
        <w:top w:val="none" w:sz="0" w:space="0" w:color="auto"/>
        <w:left w:val="none" w:sz="0" w:space="0" w:color="auto"/>
        <w:bottom w:val="none" w:sz="0" w:space="0" w:color="auto"/>
        <w:right w:val="none" w:sz="0" w:space="0" w:color="auto"/>
      </w:divBdr>
    </w:div>
    <w:div w:id="1705014125">
      <w:bodyDiv w:val="1"/>
      <w:marLeft w:val="0"/>
      <w:marRight w:val="0"/>
      <w:marTop w:val="0"/>
      <w:marBottom w:val="0"/>
      <w:divBdr>
        <w:top w:val="none" w:sz="0" w:space="0" w:color="auto"/>
        <w:left w:val="none" w:sz="0" w:space="0" w:color="auto"/>
        <w:bottom w:val="none" w:sz="0" w:space="0" w:color="auto"/>
        <w:right w:val="none" w:sz="0" w:space="0" w:color="auto"/>
      </w:divBdr>
    </w:div>
    <w:div w:id="1787194516">
      <w:bodyDiv w:val="1"/>
      <w:marLeft w:val="0"/>
      <w:marRight w:val="0"/>
      <w:marTop w:val="0"/>
      <w:marBottom w:val="0"/>
      <w:divBdr>
        <w:top w:val="none" w:sz="0" w:space="0" w:color="auto"/>
        <w:left w:val="none" w:sz="0" w:space="0" w:color="auto"/>
        <w:bottom w:val="none" w:sz="0" w:space="0" w:color="auto"/>
        <w:right w:val="none" w:sz="0" w:space="0" w:color="auto"/>
      </w:divBdr>
    </w:div>
    <w:div w:id="1847206903">
      <w:bodyDiv w:val="1"/>
      <w:marLeft w:val="0"/>
      <w:marRight w:val="0"/>
      <w:marTop w:val="0"/>
      <w:marBottom w:val="0"/>
      <w:divBdr>
        <w:top w:val="none" w:sz="0" w:space="0" w:color="auto"/>
        <w:left w:val="none" w:sz="0" w:space="0" w:color="auto"/>
        <w:bottom w:val="none" w:sz="0" w:space="0" w:color="auto"/>
        <w:right w:val="none" w:sz="0" w:space="0" w:color="auto"/>
      </w:divBdr>
      <w:divsChild>
        <w:div w:id="1444884250">
          <w:marLeft w:val="0"/>
          <w:marRight w:val="0"/>
          <w:marTop w:val="0"/>
          <w:marBottom w:val="0"/>
          <w:divBdr>
            <w:top w:val="none" w:sz="0" w:space="0" w:color="auto"/>
            <w:left w:val="none" w:sz="0" w:space="0" w:color="auto"/>
            <w:bottom w:val="none" w:sz="0" w:space="0" w:color="auto"/>
            <w:right w:val="none" w:sz="0" w:space="0" w:color="auto"/>
          </w:divBdr>
          <w:divsChild>
            <w:div w:id="404694084">
              <w:marLeft w:val="0"/>
              <w:marRight w:val="0"/>
              <w:marTop w:val="0"/>
              <w:marBottom w:val="0"/>
              <w:divBdr>
                <w:top w:val="none" w:sz="0" w:space="0" w:color="auto"/>
                <w:left w:val="none" w:sz="0" w:space="0" w:color="auto"/>
                <w:bottom w:val="none" w:sz="0" w:space="0" w:color="auto"/>
                <w:right w:val="none" w:sz="0" w:space="0" w:color="auto"/>
              </w:divBdr>
              <w:divsChild>
                <w:div w:id="1962758180">
                  <w:marLeft w:val="0"/>
                  <w:marRight w:val="0"/>
                  <w:marTop w:val="0"/>
                  <w:marBottom w:val="0"/>
                  <w:divBdr>
                    <w:top w:val="none" w:sz="0" w:space="0" w:color="auto"/>
                    <w:left w:val="none" w:sz="0" w:space="0" w:color="auto"/>
                    <w:bottom w:val="none" w:sz="0" w:space="0" w:color="auto"/>
                    <w:right w:val="none" w:sz="0" w:space="0" w:color="auto"/>
                  </w:divBdr>
                  <w:divsChild>
                    <w:div w:id="1315639821">
                      <w:marLeft w:val="0"/>
                      <w:marRight w:val="0"/>
                      <w:marTop w:val="405"/>
                      <w:marBottom w:val="0"/>
                      <w:divBdr>
                        <w:top w:val="none" w:sz="0" w:space="0" w:color="auto"/>
                        <w:left w:val="none" w:sz="0" w:space="0" w:color="auto"/>
                        <w:bottom w:val="none" w:sz="0" w:space="0" w:color="auto"/>
                        <w:right w:val="none" w:sz="0" w:space="0" w:color="auto"/>
                      </w:divBdr>
                    </w:div>
                    <w:div w:id="1588266141">
                      <w:marLeft w:val="0"/>
                      <w:marRight w:val="0"/>
                      <w:marTop w:val="0"/>
                      <w:marBottom w:val="0"/>
                      <w:divBdr>
                        <w:top w:val="none" w:sz="0" w:space="0" w:color="auto"/>
                        <w:left w:val="none" w:sz="0" w:space="0" w:color="auto"/>
                        <w:bottom w:val="none" w:sz="0" w:space="0" w:color="auto"/>
                        <w:right w:val="none" w:sz="0" w:space="0" w:color="auto"/>
                      </w:divBdr>
                      <w:divsChild>
                        <w:div w:id="671104854">
                          <w:marLeft w:val="0"/>
                          <w:marRight w:val="0"/>
                          <w:marTop w:val="0"/>
                          <w:marBottom w:val="0"/>
                          <w:divBdr>
                            <w:top w:val="none" w:sz="0" w:space="0" w:color="auto"/>
                            <w:left w:val="none" w:sz="0" w:space="0" w:color="auto"/>
                            <w:bottom w:val="none" w:sz="0" w:space="0" w:color="auto"/>
                            <w:right w:val="none" w:sz="0" w:space="0" w:color="auto"/>
                          </w:divBdr>
                          <w:divsChild>
                            <w:div w:id="1881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056567">
          <w:marLeft w:val="0"/>
          <w:marRight w:val="0"/>
          <w:marTop w:val="375"/>
          <w:marBottom w:val="0"/>
          <w:divBdr>
            <w:top w:val="none" w:sz="0" w:space="0" w:color="auto"/>
            <w:left w:val="none" w:sz="0" w:space="0" w:color="auto"/>
            <w:bottom w:val="none" w:sz="0" w:space="0" w:color="auto"/>
            <w:right w:val="none" w:sz="0" w:space="0" w:color="auto"/>
          </w:divBdr>
          <w:divsChild>
            <w:div w:id="923536137">
              <w:marLeft w:val="0"/>
              <w:marRight w:val="0"/>
              <w:marTop w:val="0"/>
              <w:marBottom w:val="0"/>
              <w:divBdr>
                <w:top w:val="none" w:sz="0" w:space="0" w:color="auto"/>
                <w:left w:val="none" w:sz="0" w:space="0" w:color="auto"/>
                <w:bottom w:val="none" w:sz="0" w:space="0" w:color="auto"/>
                <w:right w:val="none" w:sz="0" w:space="0" w:color="auto"/>
              </w:divBdr>
              <w:divsChild>
                <w:div w:id="410005018">
                  <w:marLeft w:val="0"/>
                  <w:marRight w:val="0"/>
                  <w:marTop w:val="0"/>
                  <w:marBottom w:val="0"/>
                  <w:divBdr>
                    <w:top w:val="none" w:sz="0" w:space="0" w:color="auto"/>
                    <w:left w:val="none" w:sz="0" w:space="0" w:color="auto"/>
                    <w:bottom w:val="none" w:sz="0" w:space="0" w:color="auto"/>
                    <w:right w:val="none" w:sz="0" w:space="0" w:color="auto"/>
                  </w:divBdr>
                  <w:divsChild>
                    <w:div w:id="1492140931">
                      <w:marLeft w:val="0"/>
                      <w:marRight w:val="0"/>
                      <w:marTop w:val="0"/>
                      <w:marBottom w:val="0"/>
                      <w:divBdr>
                        <w:top w:val="none" w:sz="0" w:space="0" w:color="auto"/>
                        <w:left w:val="none" w:sz="0" w:space="0" w:color="auto"/>
                        <w:bottom w:val="none" w:sz="0" w:space="0" w:color="auto"/>
                        <w:right w:val="none" w:sz="0" w:space="0" w:color="auto"/>
                      </w:divBdr>
                      <w:divsChild>
                        <w:div w:id="1943683319">
                          <w:marLeft w:val="0"/>
                          <w:marRight w:val="0"/>
                          <w:marTop w:val="0"/>
                          <w:marBottom w:val="0"/>
                          <w:divBdr>
                            <w:top w:val="none" w:sz="0" w:space="0" w:color="auto"/>
                            <w:left w:val="none" w:sz="0" w:space="0" w:color="auto"/>
                            <w:bottom w:val="none" w:sz="0" w:space="0" w:color="auto"/>
                            <w:right w:val="none" w:sz="0" w:space="0" w:color="auto"/>
                          </w:divBdr>
                          <w:divsChild>
                            <w:div w:id="987169141">
                              <w:marLeft w:val="0"/>
                              <w:marRight w:val="0"/>
                              <w:marTop w:val="0"/>
                              <w:marBottom w:val="0"/>
                              <w:divBdr>
                                <w:top w:val="none" w:sz="0" w:space="0" w:color="auto"/>
                                <w:left w:val="none" w:sz="0" w:space="0" w:color="auto"/>
                                <w:bottom w:val="none" w:sz="0" w:space="0" w:color="auto"/>
                                <w:right w:val="none" w:sz="0" w:space="0" w:color="auto"/>
                              </w:divBdr>
                              <w:divsChild>
                                <w:div w:id="610816017">
                                  <w:marLeft w:val="0"/>
                                  <w:marRight w:val="0"/>
                                  <w:marTop w:val="0"/>
                                  <w:marBottom w:val="0"/>
                                  <w:divBdr>
                                    <w:top w:val="none" w:sz="0" w:space="0" w:color="auto"/>
                                    <w:left w:val="none" w:sz="0" w:space="0" w:color="auto"/>
                                    <w:bottom w:val="none" w:sz="0" w:space="0" w:color="auto"/>
                                    <w:right w:val="none" w:sz="0" w:space="0" w:color="auto"/>
                                  </w:divBdr>
                                  <w:divsChild>
                                    <w:div w:id="1716848334">
                                      <w:marLeft w:val="0"/>
                                      <w:marRight w:val="0"/>
                                      <w:marTop w:val="0"/>
                                      <w:marBottom w:val="0"/>
                                      <w:divBdr>
                                        <w:top w:val="none" w:sz="0" w:space="0" w:color="auto"/>
                                        <w:left w:val="none" w:sz="0" w:space="0" w:color="auto"/>
                                        <w:bottom w:val="none" w:sz="0" w:space="0" w:color="auto"/>
                                        <w:right w:val="none" w:sz="0" w:space="0" w:color="auto"/>
                                      </w:divBdr>
                                      <w:divsChild>
                                        <w:div w:id="137721742">
                                          <w:marLeft w:val="0"/>
                                          <w:marRight w:val="0"/>
                                          <w:marTop w:val="0"/>
                                          <w:marBottom w:val="0"/>
                                          <w:divBdr>
                                            <w:top w:val="none" w:sz="0" w:space="0" w:color="auto"/>
                                            <w:left w:val="none" w:sz="0" w:space="0" w:color="auto"/>
                                            <w:bottom w:val="none" w:sz="0" w:space="0" w:color="auto"/>
                                            <w:right w:val="none" w:sz="0" w:space="0" w:color="auto"/>
                                          </w:divBdr>
                                        </w:div>
                                        <w:div w:id="309215688">
                                          <w:marLeft w:val="0"/>
                                          <w:marRight w:val="0"/>
                                          <w:marTop w:val="0"/>
                                          <w:marBottom w:val="0"/>
                                          <w:divBdr>
                                            <w:top w:val="none" w:sz="0" w:space="0" w:color="auto"/>
                                            <w:left w:val="none" w:sz="0" w:space="0" w:color="auto"/>
                                            <w:bottom w:val="none" w:sz="0" w:space="0" w:color="auto"/>
                                            <w:right w:val="none" w:sz="0" w:space="0" w:color="auto"/>
                                          </w:divBdr>
                                        </w:div>
                                        <w:div w:id="368535195">
                                          <w:marLeft w:val="0"/>
                                          <w:marRight w:val="0"/>
                                          <w:marTop w:val="0"/>
                                          <w:marBottom w:val="0"/>
                                          <w:divBdr>
                                            <w:top w:val="none" w:sz="0" w:space="0" w:color="auto"/>
                                            <w:left w:val="none" w:sz="0" w:space="0" w:color="auto"/>
                                            <w:bottom w:val="none" w:sz="0" w:space="0" w:color="auto"/>
                                            <w:right w:val="none" w:sz="0" w:space="0" w:color="auto"/>
                                          </w:divBdr>
                                        </w:div>
                                        <w:div w:id="671614362">
                                          <w:marLeft w:val="0"/>
                                          <w:marRight w:val="0"/>
                                          <w:marTop w:val="0"/>
                                          <w:marBottom w:val="0"/>
                                          <w:divBdr>
                                            <w:top w:val="none" w:sz="0" w:space="0" w:color="auto"/>
                                            <w:left w:val="none" w:sz="0" w:space="0" w:color="auto"/>
                                            <w:bottom w:val="none" w:sz="0" w:space="0" w:color="auto"/>
                                            <w:right w:val="none" w:sz="0" w:space="0" w:color="auto"/>
                                          </w:divBdr>
                                        </w:div>
                                        <w:div w:id="1032849829">
                                          <w:marLeft w:val="0"/>
                                          <w:marRight w:val="0"/>
                                          <w:marTop w:val="0"/>
                                          <w:marBottom w:val="0"/>
                                          <w:divBdr>
                                            <w:top w:val="none" w:sz="0" w:space="0" w:color="auto"/>
                                            <w:left w:val="none" w:sz="0" w:space="0" w:color="auto"/>
                                            <w:bottom w:val="none" w:sz="0" w:space="0" w:color="auto"/>
                                            <w:right w:val="none" w:sz="0" w:space="0" w:color="auto"/>
                                          </w:divBdr>
                                        </w:div>
                                        <w:div w:id="1581523867">
                                          <w:marLeft w:val="0"/>
                                          <w:marRight w:val="0"/>
                                          <w:marTop w:val="0"/>
                                          <w:marBottom w:val="0"/>
                                          <w:divBdr>
                                            <w:top w:val="none" w:sz="0" w:space="0" w:color="auto"/>
                                            <w:left w:val="none" w:sz="0" w:space="0" w:color="auto"/>
                                            <w:bottom w:val="none" w:sz="0" w:space="0" w:color="auto"/>
                                            <w:right w:val="none" w:sz="0" w:space="0" w:color="auto"/>
                                          </w:divBdr>
                                        </w:div>
                                        <w:div w:id="1915819747">
                                          <w:marLeft w:val="0"/>
                                          <w:marRight w:val="0"/>
                                          <w:marTop w:val="0"/>
                                          <w:marBottom w:val="0"/>
                                          <w:divBdr>
                                            <w:top w:val="none" w:sz="0" w:space="0" w:color="auto"/>
                                            <w:left w:val="none" w:sz="0" w:space="0" w:color="auto"/>
                                            <w:bottom w:val="none" w:sz="0" w:space="0" w:color="auto"/>
                                            <w:right w:val="none" w:sz="0" w:space="0" w:color="auto"/>
                                          </w:divBdr>
                                        </w:div>
                                        <w:div w:id="20482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730324">
      <w:bodyDiv w:val="1"/>
      <w:marLeft w:val="0"/>
      <w:marRight w:val="0"/>
      <w:marTop w:val="0"/>
      <w:marBottom w:val="0"/>
      <w:divBdr>
        <w:top w:val="none" w:sz="0" w:space="0" w:color="auto"/>
        <w:left w:val="none" w:sz="0" w:space="0" w:color="auto"/>
        <w:bottom w:val="none" w:sz="0" w:space="0" w:color="auto"/>
        <w:right w:val="none" w:sz="0" w:space="0" w:color="auto"/>
      </w:divBdr>
      <w:divsChild>
        <w:div w:id="262761622">
          <w:marLeft w:val="0"/>
          <w:marRight w:val="0"/>
          <w:marTop w:val="0"/>
          <w:marBottom w:val="0"/>
          <w:divBdr>
            <w:top w:val="none" w:sz="0" w:space="0" w:color="auto"/>
            <w:left w:val="none" w:sz="0" w:space="0" w:color="auto"/>
            <w:bottom w:val="none" w:sz="0" w:space="0" w:color="auto"/>
            <w:right w:val="none" w:sz="0" w:space="0" w:color="auto"/>
          </w:divBdr>
          <w:divsChild>
            <w:div w:id="34425776">
              <w:marLeft w:val="0"/>
              <w:marRight w:val="0"/>
              <w:marTop w:val="0"/>
              <w:marBottom w:val="0"/>
              <w:divBdr>
                <w:top w:val="single" w:sz="2" w:space="0" w:color="000000"/>
                <w:left w:val="single" w:sz="2" w:space="0" w:color="000000"/>
                <w:bottom w:val="single" w:sz="2" w:space="0" w:color="000000"/>
                <w:right w:val="single" w:sz="2" w:space="0" w:color="000000"/>
              </w:divBdr>
            </w:div>
            <w:div w:id="725181070">
              <w:marLeft w:val="0"/>
              <w:marRight w:val="0"/>
              <w:marTop w:val="0"/>
              <w:marBottom w:val="0"/>
              <w:divBdr>
                <w:top w:val="single" w:sz="2" w:space="0" w:color="000000"/>
                <w:left w:val="single" w:sz="2" w:space="0" w:color="000000"/>
                <w:bottom w:val="single" w:sz="2" w:space="0" w:color="000000"/>
                <w:right w:val="single" w:sz="2" w:space="0" w:color="000000"/>
              </w:divBdr>
            </w:div>
            <w:div w:id="945381619">
              <w:marLeft w:val="0"/>
              <w:marRight w:val="0"/>
              <w:marTop w:val="0"/>
              <w:marBottom w:val="0"/>
              <w:divBdr>
                <w:top w:val="single" w:sz="2" w:space="0" w:color="000000"/>
                <w:left w:val="single" w:sz="2" w:space="0" w:color="000000"/>
                <w:bottom w:val="single" w:sz="2" w:space="0" w:color="000000"/>
                <w:right w:val="single" w:sz="2" w:space="0" w:color="000000"/>
              </w:divBdr>
            </w:div>
            <w:div w:id="17388961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886674020">
      <w:bodyDiv w:val="1"/>
      <w:marLeft w:val="0"/>
      <w:marRight w:val="0"/>
      <w:marTop w:val="0"/>
      <w:marBottom w:val="0"/>
      <w:divBdr>
        <w:top w:val="none" w:sz="0" w:space="0" w:color="auto"/>
        <w:left w:val="none" w:sz="0" w:space="0" w:color="auto"/>
        <w:bottom w:val="none" w:sz="0" w:space="0" w:color="auto"/>
        <w:right w:val="none" w:sz="0" w:space="0" w:color="auto"/>
      </w:divBdr>
    </w:div>
    <w:div w:id="1898659522">
      <w:bodyDiv w:val="1"/>
      <w:marLeft w:val="0"/>
      <w:marRight w:val="0"/>
      <w:marTop w:val="0"/>
      <w:marBottom w:val="0"/>
      <w:divBdr>
        <w:top w:val="none" w:sz="0" w:space="0" w:color="auto"/>
        <w:left w:val="none" w:sz="0" w:space="0" w:color="auto"/>
        <w:bottom w:val="none" w:sz="0" w:space="0" w:color="auto"/>
        <w:right w:val="none" w:sz="0" w:space="0" w:color="auto"/>
      </w:divBdr>
    </w:div>
    <w:div w:id="1961296787">
      <w:bodyDiv w:val="1"/>
      <w:marLeft w:val="0"/>
      <w:marRight w:val="0"/>
      <w:marTop w:val="0"/>
      <w:marBottom w:val="0"/>
      <w:divBdr>
        <w:top w:val="none" w:sz="0" w:space="0" w:color="auto"/>
        <w:left w:val="none" w:sz="0" w:space="0" w:color="auto"/>
        <w:bottom w:val="none" w:sz="0" w:space="0" w:color="auto"/>
        <w:right w:val="none" w:sz="0" w:space="0" w:color="auto"/>
      </w:divBdr>
    </w:div>
    <w:div w:id="2033802763">
      <w:bodyDiv w:val="1"/>
      <w:marLeft w:val="0"/>
      <w:marRight w:val="0"/>
      <w:marTop w:val="0"/>
      <w:marBottom w:val="0"/>
      <w:divBdr>
        <w:top w:val="none" w:sz="0" w:space="0" w:color="auto"/>
        <w:left w:val="none" w:sz="0" w:space="0" w:color="auto"/>
        <w:bottom w:val="none" w:sz="0" w:space="0" w:color="auto"/>
        <w:right w:val="none" w:sz="0" w:space="0" w:color="auto"/>
      </w:divBdr>
    </w:div>
    <w:div w:id="2074963829">
      <w:bodyDiv w:val="1"/>
      <w:marLeft w:val="0"/>
      <w:marRight w:val="0"/>
      <w:marTop w:val="0"/>
      <w:marBottom w:val="0"/>
      <w:divBdr>
        <w:top w:val="none" w:sz="0" w:space="0" w:color="auto"/>
        <w:left w:val="none" w:sz="0" w:space="0" w:color="auto"/>
        <w:bottom w:val="none" w:sz="0" w:space="0" w:color="auto"/>
        <w:right w:val="none" w:sz="0" w:space="0" w:color="auto"/>
      </w:divBdr>
    </w:div>
    <w:div w:id="2076932302">
      <w:bodyDiv w:val="1"/>
      <w:marLeft w:val="0"/>
      <w:marRight w:val="0"/>
      <w:marTop w:val="0"/>
      <w:marBottom w:val="0"/>
      <w:divBdr>
        <w:top w:val="none" w:sz="0" w:space="0" w:color="auto"/>
        <w:left w:val="none" w:sz="0" w:space="0" w:color="auto"/>
        <w:bottom w:val="none" w:sz="0" w:space="0" w:color="auto"/>
        <w:right w:val="none" w:sz="0" w:space="0" w:color="auto"/>
      </w:divBdr>
    </w:div>
    <w:div w:id="2099010935">
      <w:bodyDiv w:val="1"/>
      <w:marLeft w:val="0"/>
      <w:marRight w:val="0"/>
      <w:marTop w:val="0"/>
      <w:marBottom w:val="0"/>
      <w:divBdr>
        <w:top w:val="none" w:sz="0" w:space="0" w:color="auto"/>
        <w:left w:val="none" w:sz="0" w:space="0" w:color="auto"/>
        <w:bottom w:val="none" w:sz="0" w:space="0" w:color="auto"/>
        <w:right w:val="none" w:sz="0" w:space="0" w:color="auto"/>
      </w:divBdr>
    </w:div>
    <w:div w:id="214403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lmscott-baptist-church.giveway.org.au/igive-tithes-and-offerings"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urha\Downloads\Newsletter%20template%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35F3-A91C-4460-987B-AA9E57CCA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template A4</Template>
  <TotalTime>21</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Durham Wilson</dc:creator>
  <cp:keywords/>
  <dc:description/>
  <cp:lastModifiedBy>Durham Wilson</cp:lastModifiedBy>
  <cp:revision>3</cp:revision>
  <cp:lastPrinted>2024-05-05T00:58:00Z</cp:lastPrinted>
  <dcterms:created xsi:type="dcterms:W3CDTF">2026-10-18T00:01:00Z</dcterms:created>
  <dcterms:modified xsi:type="dcterms:W3CDTF">2026-10-18T00:23:00Z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35b163d5f43b9e0fe5045a13e5dbd2225541c28e8fee4776de15d04714459a85</vt:lpwstr>
  </property>
</Properties>
</file>